
<file path=[Content_Types].xml><?xml version="1.0" encoding="utf-8"?>
<Types xmlns="http://schemas.openxmlformats.org/package/2006/content-types">
  <Default Extension="bin" ContentType="application/vnd.ms-office.activeX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240B5" w14:textId="77440475" w:rsidR="00AA02D0" w:rsidRDefault="00B62BC1">
      <w:r>
        <w:rPr>
          <w:noProof/>
        </w:rPr>
        <w:drawing>
          <wp:anchor distT="0" distB="0" distL="114300" distR="114300" simplePos="0" relativeHeight="251664384" behindDoc="0" locked="0" layoutInCell="1" allowOverlap="1" wp14:anchorId="67D850AA" wp14:editId="288B9E5A">
            <wp:simplePos x="0" y="0"/>
            <wp:positionH relativeFrom="margin">
              <wp:posOffset>365624</wp:posOffset>
            </wp:positionH>
            <wp:positionV relativeFrom="paragraph">
              <wp:posOffset>-277792</wp:posOffset>
            </wp:positionV>
            <wp:extent cx="3345084" cy="725384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006" cy="726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F2CB0" w14:textId="076BFA76" w:rsidR="00D61DD4" w:rsidRDefault="002E626E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EE152A6" wp14:editId="58EACF92">
                <wp:simplePos x="0" y="0"/>
                <wp:positionH relativeFrom="page">
                  <wp:align>right</wp:align>
                </wp:positionH>
                <wp:positionV relativeFrom="paragraph">
                  <wp:posOffset>367826</wp:posOffset>
                </wp:positionV>
                <wp:extent cx="7829550" cy="2340256"/>
                <wp:effectExtent l="0" t="0" r="0" b="31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9550" cy="23402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7DEBB" id="Rectángulo 8" o:spid="_x0000_s1026" style="position:absolute;margin-left:565.3pt;margin-top:28.95pt;width:616.5pt;height:184.25pt;z-index: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" fillcolor="#5c626a [3212]" stroked="f" strokeweight="1pt">
                <w10:wrap anchorx="page"/>
              </v:rect>
            </w:pict>
          </mc:Fallback>
        </mc:AlternateContent>
      </w:r>
    </w:p>
    <w:p w14:paraId="647282C6" w14:textId="2B67A991" w:rsidR="00D637EB" w:rsidRDefault="002E62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4538EDC" wp14:editId="49E3685F">
                <wp:simplePos x="0" y="0"/>
                <wp:positionH relativeFrom="margin">
                  <wp:posOffset>208280</wp:posOffset>
                </wp:positionH>
                <wp:positionV relativeFrom="paragraph">
                  <wp:posOffset>322580</wp:posOffset>
                </wp:positionV>
                <wp:extent cx="5762625" cy="14287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7022" w14:textId="774E337E" w:rsidR="00AA02D0" w:rsidRPr="007C6DE6" w:rsidRDefault="002E5036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2E5036"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VALIDATION AND VERIFICATION BODIES AUTHORIZATION REQUEST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38ED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.4pt;margin-top:25.4pt;width:453.75pt;height:11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" filled="f" stroked="f">
                <v:textbox>
                  <w:txbxContent>
                    <w:p w14:paraId="3E2C7022" w14:textId="774E337E" w:rsidR="00AA02D0" w:rsidRPr="007C6DE6" w:rsidRDefault="002E5036">
                      <w:pPr>
                        <w:rPr>
                          <w:rFonts w:ascii="Montserrat" w:hAnsi="Montserrat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2E5036">
                        <w:rPr>
                          <w:rFonts w:ascii="Montserrat" w:hAnsi="Montserrat"/>
                          <w:b/>
                          <w:bCs/>
                          <w:color w:val="FFFFFF"/>
                          <w:sz w:val="44"/>
                          <w:szCs w:val="44"/>
                        </w:rPr>
                        <w:t>VALIDATION AND VERIFICATION BODIES AUTHORIZATION REQUEST FORM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9B6711" w14:textId="69718A55" w:rsidR="00D637EB" w:rsidRDefault="00D637EB"/>
    <w:p w14:paraId="652BC341" w14:textId="69DE1747" w:rsidR="00D637EB" w:rsidRDefault="00B62BC1"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F5D1331" wp14:editId="58088D71">
                <wp:simplePos x="0" y="0"/>
                <wp:positionH relativeFrom="page">
                  <wp:posOffset>4273825</wp:posOffset>
                </wp:positionH>
                <wp:positionV relativeFrom="paragraph">
                  <wp:posOffset>217446</wp:posOffset>
                </wp:positionV>
                <wp:extent cx="3260035" cy="99391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5" cy="9939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5EAC9" id="Rectángulo 19" o:spid="_x0000_s1026" style="position:absolute;margin-left:336.5pt;margin-top:17.1pt;width:256.7pt;height:7.85pt;z-index:251656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" fillcolor="#00b0f0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2984E98" wp14:editId="5B27167E">
                <wp:simplePos x="0" y="0"/>
                <wp:positionH relativeFrom="page">
                  <wp:posOffset>2991677</wp:posOffset>
                </wp:positionH>
                <wp:positionV relativeFrom="paragraph">
                  <wp:posOffset>217446</wp:posOffset>
                </wp:positionV>
                <wp:extent cx="3260035" cy="99391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5" cy="99391"/>
                        </a:xfrm>
                        <a:prstGeom prst="rect">
                          <a:avLst/>
                        </a:prstGeom>
                        <a:solidFill>
                          <a:srgbClr val="FCD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43823" id="Rectángulo 18" o:spid="_x0000_s1026" style="position:absolute;margin-left:235.55pt;margin-top:17.1pt;width:256.7pt;height:7.85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" fillcolor="#fcdc00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45B427" wp14:editId="0596D5F0">
                <wp:simplePos x="0" y="0"/>
                <wp:positionH relativeFrom="page">
                  <wp:posOffset>0</wp:posOffset>
                </wp:positionH>
                <wp:positionV relativeFrom="paragraph">
                  <wp:posOffset>217446</wp:posOffset>
                </wp:positionV>
                <wp:extent cx="4998608" cy="99391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8608" cy="993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9708B" id="Rectángulo 17" o:spid="_x0000_s1026" style="position:absolute;margin-left:0;margin-top:17.1pt;width:393.6pt;height:7.8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" fillcolor="#39b54a [3208]" stroked="f" strokeweight="1pt">
                <w10:wrap anchorx="page"/>
              </v:rect>
            </w:pict>
          </mc:Fallback>
        </mc:AlternateContent>
      </w:r>
    </w:p>
    <w:p w14:paraId="7D60B490" w14:textId="6B3C54D6" w:rsidR="00D637EB" w:rsidRDefault="007C6DE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08C5C" wp14:editId="72DE0E76">
                <wp:simplePos x="0" y="0"/>
                <wp:positionH relativeFrom="margin">
                  <wp:posOffset>17779</wp:posOffset>
                </wp:positionH>
                <wp:positionV relativeFrom="paragraph">
                  <wp:posOffset>304800</wp:posOffset>
                </wp:positionV>
                <wp:extent cx="6238875" cy="120967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209675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D8CBC" w14:textId="00DF7660" w:rsidR="002A19D8" w:rsidRPr="002E5036" w:rsidRDefault="002E5036" w:rsidP="00E0145E">
                            <w:pPr>
                              <w:jc w:val="right"/>
                              <w:rPr>
                                <w:rFonts w:ascii="Montserrat" w:hAnsi="Montserrat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2E5036">
                              <w:rPr>
                                <w:rFonts w:ascii="Montserrat" w:hAnsi="Montserrat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t>Date of creation of the Form</w:t>
                            </w:r>
                            <w:r w:rsidR="002A19D8" w:rsidRPr="002E5036">
                              <w:rPr>
                                <w:rFonts w:ascii="Montserrat" w:hAnsi="Montserrat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t xml:space="preserve">: </w:t>
                            </w:r>
                            <w:r w:rsidR="00FF20DD" w:rsidRPr="002E5036">
                              <w:rPr>
                                <w:rFonts w:ascii="Montserrat" w:hAnsi="Montserrat"/>
                                <w:sz w:val="30"/>
                                <w:szCs w:val="30"/>
                                <w:lang w:val="en-GB"/>
                              </w:rPr>
                              <w:t>1</w:t>
                            </w:r>
                            <w:r w:rsidR="008E496A" w:rsidRPr="002E5036">
                              <w:rPr>
                                <w:rFonts w:ascii="Montserrat" w:hAnsi="Montserrat"/>
                                <w:sz w:val="30"/>
                                <w:szCs w:val="30"/>
                                <w:lang w:val="en-GB"/>
                              </w:rPr>
                              <w:t>2</w:t>
                            </w:r>
                            <w:r w:rsidR="002A19D8" w:rsidRPr="002E5036">
                              <w:rPr>
                                <w:rFonts w:ascii="Montserrat" w:hAnsi="Montserrat"/>
                                <w:sz w:val="30"/>
                                <w:szCs w:val="30"/>
                                <w:lang w:val="en-GB"/>
                              </w:rPr>
                              <w:t>.0</w:t>
                            </w:r>
                            <w:r w:rsidR="00610FAB" w:rsidRPr="002E5036">
                              <w:rPr>
                                <w:rFonts w:ascii="Montserrat" w:hAnsi="Montserrat"/>
                                <w:sz w:val="30"/>
                                <w:szCs w:val="30"/>
                                <w:lang w:val="en-GB"/>
                              </w:rPr>
                              <w:t>5</w:t>
                            </w:r>
                            <w:r w:rsidR="002A19D8" w:rsidRPr="002E5036">
                              <w:rPr>
                                <w:rFonts w:ascii="Montserrat" w:hAnsi="Montserrat"/>
                                <w:sz w:val="30"/>
                                <w:szCs w:val="30"/>
                                <w:lang w:val="en-GB"/>
                              </w:rPr>
                              <w:t>.2021</w:t>
                            </w:r>
                            <w:r w:rsidR="00B319FD" w:rsidRPr="002E5036">
                              <w:rPr>
                                <w:rFonts w:ascii="Montserrat" w:hAnsi="Montserrat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br/>
                            </w:r>
                            <w:r w:rsidR="002A19D8" w:rsidRPr="002E5036">
                              <w:rPr>
                                <w:rFonts w:ascii="Montserrat" w:hAnsi="Montserrat"/>
                                <w:b/>
                                <w:bCs/>
                                <w:color w:val="00B050"/>
                                <w:sz w:val="30"/>
                                <w:szCs w:val="30"/>
                                <w:lang w:val="en-GB"/>
                              </w:rPr>
                              <w:t>Versi</w:t>
                            </w:r>
                            <w:r w:rsidRPr="002E5036">
                              <w:rPr>
                                <w:rFonts w:ascii="Montserrat" w:hAnsi="Montserrat"/>
                                <w:b/>
                                <w:bCs/>
                                <w:color w:val="00B050"/>
                                <w:sz w:val="30"/>
                                <w:szCs w:val="30"/>
                                <w:lang w:val="en-GB"/>
                              </w:rPr>
                              <w:t>o</w:t>
                            </w:r>
                            <w:r w:rsidR="002A19D8" w:rsidRPr="002E5036">
                              <w:rPr>
                                <w:rFonts w:ascii="Montserrat" w:hAnsi="Montserrat"/>
                                <w:b/>
                                <w:bCs/>
                                <w:color w:val="00B050"/>
                                <w:sz w:val="30"/>
                                <w:szCs w:val="30"/>
                                <w:lang w:val="en-GB"/>
                              </w:rPr>
                              <w:t>n 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08C5C" id="Cuadro de texto 3" o:spid="_x0000_s1027" style="position:absolute;margin-left:1.4pt;margin-top:24pt;width:491.2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" filled="f" stroked="f" strokeweight=".5pt">
                <v:textbox>
                  <w:txbxContent>
                    <w:p w14:paraId="007D8CBC" w14:textId="00DF7660" w:rsidR="002A19D8" w:rsidRPr="002E5036" w:rsidRDefault="002E5036" w:rsidP="00E0145E">
                      <w:pPr>
                        <w:jc w:val="right"/>
                        <w:rPr>
                          <w:rFonts w:ascii="Montserrat" w:hAnsi="Montserrat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 w:rsidRPr="002E5036">
                        <w:rPr>
                          <w:rFonts w:ascii="Montserrat" w:hAnsi="Montserrat"/>
                          <w:b/>
                          <w:bCs/>
                          <w:sz w:val="30"/>
                          <w:szCs w:val="30"/>
                          <w:lang w:val="en-GB"/>
                        </w:rPr>
                        <w:t>Date of creation of the Form</w:t>
                      </w:r>
                      <w:r w:rsidR="002A19D8" w:rsidRPr="002E5036">
                        <w:rPr>
                          <w:rFonts w:ascii="Montserrat" w:hAnsi="Montserrat"/>
                          <w:b/>
                          <w:bCs/>
                          <w:sz w:val="30"/>
                          <w:szCs w:val="30"/>
                          <w:lang w:val="en-GB"/>
                        </w:rPr>
                        <w:t xml:space="preserve">: </w:t>
                      </w:r>
                      <w:r w:rsidR="00FF20DD" w:rsidRPr="002E5036">
                        <w:rPr>
                          <w:rFonts w:ascii="Montserrat" w:hAnsi="Montserrat"/>
                          <w:sz w:val="30"/>
                          <w:szCs w:val="30"/>
                          <w:lang w:val="en-GB"/>
                        </w:rPr>
                        <w:t>1</w:t>
                      </w:r>
                      <w:r w:rsidR="008E496A" w:rsidRPr="002E5036">
                        <w:rPr>
                          <w:rFonts w:ascii="Montserrat" w:hAnsi="Montserrat"/>
                          <w:sz w:val="30"/>
                          <w:szCs w:val="30"/>
                          <w:lang w:val="en-GB"/>
                        </w:rPr>
                        <w:t>2</w:t>
                      </w:r>
                      <w:r w:rsidR="002A19D8" w:rsidRPr="002E5036">
                        <w:rPr>
                          <w:rFonts w:ascii="Montserrat" w:hAnsi="Montserrat"/>
                          <w:sz w:val="30"/>
                          <w:szCs w:val="30"/>
                          <w:lang w:val="en-GB"/>
                        </w:rPr>
                        <w:t>.0</w:t>
                      </w:r>
                      <w:r w:rsidR="00610FAB" w:rsidRPr="002E5036">
                        <w:rPr>
                          <w:rFonts w:ascii="Montserrat" w:hAnsi="Montserrat"/>
                          <w:sz w:val="30"/>
                          <w:szCs w:val="30"/>
                          <w:lang w:val="en-GB"/>
                        </w:rPr>
                        <w:t>5</w:t>
                      </w:r>
                      <w:r w:rsidR="002A19D8" w:rsidRPr="002E5036">
                        <w:rPr>
                          <w:rFonts w:ascii="Montserrat" w:hAnsi="Montserrat"/>
                          <w:sz w:val="30"/>
                          <w:szCs w:val="30"/>
                          <w:lang w:val="en-GB"/>
                        </w:rPr>
                        <w:t>.2021</w:t>
                      </w:r>
                      <w:r w:rsidR="00B319FD" w:rsidRPr="002E5036">
                        <w:rPr>
                          <w:rFonts w:ascii="Montserrat" w:hAnsi="Montserrat"/>
                          <w:b/>
                          <w:bCs/>
                          <w:sz w:val="30"/>
                          <w:szCs w:val="30"/>
                          <w:lang w:val="en-GB"/>
                        </w:rPr>
                        <w:br/>
                      </w:r>
                      <w:r w:rsidR="002A19D8" w:rsidRPr="002E5036">
                        <w:rPr>
                          <w:rFonts w:ascii="Montserrat" w:hAnsi="Montserrat"/>
                          <w:b/>
                          <w:bCs/>
                          <w:color w:val="00B050"/>
                          <w:sz w:val="30"/>
                          <w:szCs w:val="30"/>
                          <w:lang w:val="en-GB"/>
                        </w:rPr>
                        <w:t>Versi</w:t>
                      </w:r>
                      <w:r w:rsidRPr="002E5036">
                        <w:rPr>
                          <w:rFonts w:ascii="Montserrat" w:hAnsi="Montserrat"/>
                          <w:b/>
                          <w:bCs/>
                          <w:color w:val="00B050"/>
                          <w:sz w:val="30"/>
                          <w:szCs w:val="30"/>
                          <w:lang w:val="en-GB"/>
                        </w:rPr>
                        <w:t>o</w:t>
                      </w:r>
                      <w:r w:rsidR="002A19D8" w:rsidRPr="002E5036">
                        <w:rPr>
                          <w:rFonts w:ascii="Montserrat" w:hAnsi="Montserrat"/>
                          <w:b/>
                          <w:bCs/>
                          <w:color w:val="00B050"/>
                          <w:sz w:val="30"/>
                          <w:szCs w:val="30"/>
                          <w:lang w:val="en-GB"/>
                        </w:rPr>
                        <w:t>n 1.0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096B3C" w14:textId="775A3543" w:rsidR="00D637EB" w:rsidRDefault="00D637EB"/>
    <w:p w14:paraId="523A6136" w14:textId="3C4FE108" w:rsidR="00D637EB" w:rsidRDefault="00D637EB"/>
    <w:p w14:paraId="14EA9C14" w14:textId="4DC81AAB" w:rsidR="00D637EB" w:rsidRDefault="003040E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0A548A" wp14:editId="44E180E8">
                <wp:simplePos x="0" y="0"/>
                <wp:positionH relativeFrom="column">
                  <wp:posOffset>100788</wp:posOffset>
                </wp:positionH>
                <wp:positionV relativeFrom="paragraph">
                  <wp:posOffset>363976</wp:posOffset>
                </wp:positionV>
                <wp:extent cx="6054375" cy="0"/>
                <wp:effectExtent l="0" t="0" r="0" b="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43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D3D28B" id="Conector recto 2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5pt,28.65pt" to="484.6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" strokecolor="#00b050" strokeweight=".5pt">
                <v:stroke joinstyle="miter"/>
              </v:line>
            </w:pict>
          </mc:Fallback>
        </mc:AlternateContent>
      </w:r>
    </w:p>
    <w:p w14:paraId="48EBB93B" w14:textId="3A68D037" w:rsidR="00D637EB" w:rsidRDefault="007C6DE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15D46" wp14:editId="7DD92E28">
                <wp:simplePos x="0" y="0"/>
                <wp:positionH relativeFrom="margin">
                  <wp:posOffset>-96520</wp:posOffset>
                </wp:positionH>
                <wp:positionV relativeFrom="paragraph">
                  <wp:posOffset>139700</wp:posOffset>
                </wp:positionV>
                <wp:extent cx="6257925" cy="136842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368425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25BCD" w14:textId="11A91AA4" w:rsidR="002A19D8" w:rsidRPr="002E5036" w:rsidRDefault="002E5036" w:rsidP="00610FAB">
                            <w:pPr>
                              <w:jc w:val="right"/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2E5036"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  <w:t>Documents related to this Form</w:t>
                            </w:r>
                            <w:r w:rsidR="002A19D8" w:rsidRPr="002E5036"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  <w:t>:</w:t>
                            </w:r>
                          </w:p>
                          <w:p w14:paraId="5B414F9D" w14:textId="019F73F2" w:rsidR="002E5036" w:rsidRPr="002E5036" w:rsidRDefault="002E5036" w:rsidP="00610FAB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jc w:val="right"/>
                              <w:rPr>
                                <w:rFonts w:ascii="Montserrat" w:hAnsi="Montserrat"/>
                                <w:color w:val="262626" w:themeColor="text1" w:themeTint="D9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2E5036">
                              <w:rPr>
                                <w:rFonts w:ascii="Montserrat" w:hAnsi="Montserrat"/>
                                <w:color w:val="262626" w:themeColor="text1" w:themeTint="D9"/>
                                <w:sz w:val="26"/>
                                <w:szCs w:val="26"/>
                                <w:lang w:val="en-GB"/>
                              </w:rPr>
                              <w:t>R</w:t>
                            </w:r>
                            <w:r w:rsidRPr="002E5036">
                              <w:rPr>
                                <w:rFonts w:ascii="Montserrat" w:hAnsi="Montserrat"/>
                                <w:color w:val="262626" w:themeColor="text1" w:themeTint="D9"/>
                                <w:sz w:val="26"/>
                                <w:szCs w:val="26"/>
                                <w:lang w:val="en-GB"/>
                              </w:rPr>
                              <w:t xml:space="preserve">equirements for the authorisation of validation and verification bodies </w:t>
                            </w:r>
                          </w:p>
                          <w:p w14:paraId="57BE76B6" w14:textId="78038312" w:rsidR="002A19D8" w:rsidRPr="002E5036" w:rsidRDefault="002E5036" w:rsidP="002E5036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jc w:val="right"/>
                              <w:rPr>
                                <w:rFonts w:ascii="Montserrat" w:hAnsi="Montserrat"/>
                                <w:color w:val="262626" w:themeColor="text1" w:themeTint="D9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2E5036">
                              <w:rPr>
                                <w:rFonts w:ascii="Montserrat" w:hAnsi="Montserrat"/>
                                <w:color w:val="262626" w:themeColor="text1" w:themeTint="D9"/>
                                <w:sz w:val="26"/>
                                <w:szCs w:val="26"/>
                                <w:lang w:val="en-GB"/>
                              </w:rPr>
                              <w:t>Collaboration agreement between VV</w:t>
                            </w:r>
                            <w:r>
                              <w:rPr>
                                <w:rFonts w:ascii="Montserrat" w:hAnsi="Montserrat"/>
                                <w:color w:val="262626" w:themeColor="text1" w:themeTint="D9"/>
                                <w:sz w:val="26"/>
                                <w:szCs w:val="26"/>
                                <w:lang w:val="en-GB"/>
                              </w:rPr>
                              <w:t>B</w:t>
                            </w:r>
                            <w:r w:rsidRPr="002E5036">
                              <w:rPr>
                                <w:rFonts w:ascii="Montserrat" w:hAnsi="Montserrat"/>
                                <w:color w:val="262626" w:themeColor="text1" w:themeTint="D9"/>
                                <w:sz w:val="26"/>
                                <w:szCs w:val="26"/>
                                <w:lang w:val="en-GB"/>
                              </w:rPr>
                              <w:t xml:space="preserve"> and CERCARBONO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15D46" id="Cuadro de texto 4" o:spid="_x0000_s1028" style="position:absolute;margin-left:-7.6pt;margin-top:11pt;width:492.75pt;height:107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" filled="f" stroked="f" strokeweight=".5pt">
                <v:textbox>
                  <w:txbxContent>
                    <w:p w14:paraId="07E25BCD" w14:textId="11A91AA4" w:rsidR="002A19D8" w:rsidRPr="002E5036" w:rsidRDefault="002E5036" w:rsidP="00610FAB">
                      <w:pPr>
                        <w:jc w:val="right"/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  <w:lang w:val="en-GB"/>
                        </w:rPr>
                      </w:pPr>
                      <w:r w:rsidRPr="002E5036"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  <w:lang w:val="en-GB"/>
                        </w:rPr>
                        <w:t>Documents related to this Form</w:t>
                      </w:r>
                      <w:r w:rsidR="002A19D8" w:rsidRPr="002E5036"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  <w:lang w:val="en-GB"/>
                        </w:rPr>
                        <w:t>:</w:t>
                      </w:r>
                    </w:p>
                    <w:p w14:paraId="5B414F9D" w14:textId="019F73F2" w:rsidR="002E5036" w:rsidRPr="002E5036" w:rsidRDefault="002E5036" w:rsidP="00610FAB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jc w:val="right"/>
                        <w:rPr>
                          <w:rFonts w:ascii="Montserrat" w:hAnsi="Montserrat"/>
                          <w:color w:val="262626" w:themeColor="text1" w:themeTint="D9"/>
                          <w:sz w:val="26"/>
                          <w:szCs w:val="26"/>
                          <w:lang w:val="en-GB"/>
                        </w:rPr>
                      </w:pPr>
                      <w:r w:rsidRPr="002E5036">
                        <w:rPr>
                          <w:rFonts w:ascii="Montserrat" w:hAnsi="Montserrat"/>
                          <w:color w:val="262626" w:themeColor="text1" w:themeTint="D9"/>
                          <w:sz w:val="26"/>
                          <w:szCs w:val="26"/>
                          <w:lang w:val="en-GB"/>
                        </w:rPr>
                        <w:t>R</w:t>
                      </w:r>
                      <w:r w:rsidRPr="002E5036">
                        <w:rPr>
                          <w:rFonts w:ascii="Montserrat" w:hAnsi="Montserrat"/>
                          <w:color w:val="262626" w:themeColor="text1" w:themeTint="D9"/>
                          <w:sz w:val="26"/>
                          <w:szCs w:val="26"/>
                          <w:lang w:val="en-GB"/>
                        </w:rPr>
                        <w:t xml:space="preserve">equirements for the authorisation of validation and verification bodies </w:t>
                      </w:r>
                    </w:p>
                    <w:p w14:paraId="57BE76B6" w14:textId="78038312" w:rsidR="002A19D8" w:rsidRPr="002E5036" w:rsidRDefault="002E5036" w:rsidP="002E5036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jc w:val="right"/>
                        <w:rPr>
                          <w:rFonts w:ascii="Montserrat" w:hAnsi="Montserrat"/>
                          <w:color w:val="262626" w:themeColor="text1" w:themeTint="D9"/>
                          <w:sz w:val="26"/>
                          <w:szCs w:val="26"/>
                          <w:lang w:val="en-GB"/>
                        </w:rPr>
                      </w:pPr>
                      <w:r w:rsidRPr="002E5036">
                        <w:rPr>
                          <w:rFonts w:ascii="Montserrat" w:hAnsi="Montserrat"/>
                          <w:color w:val="262626" w:themeColor="text1" w:themeTint="D9"/>
                          <w:sz w:val="26"/>
                          <w:szCs w:val="26"/>
                          <w:lang w:val="en-GB"/>
                        </w:rPr>
                        <w:t>Collaboration agreement between VV</w:t>
                      </w:r>
                      <w:r>
                        <w:rPr>
                          <w:rFonts w:ascii="Montserrat" w:hAnsi="Montserrat"/>
                          <w:color w:val="262626" w:themeColor="text1" w:themeTint="D9"/>
                          <w:sz w:val="26"/>
                          <w:szCs w:val="26"/>
                          <w:lang w:val="en-GB"/>
                        </w:rPr>
                        <w:t>B</w:t>
                      </w:r>
                      <w:r w:rsidRPr="002E5036">
                        <w:rPr>
                          <w:rFonts w:ascii="Montserrat" w:hAnsi="Montserrat"/>
                          <w:color w:val="262626" w:themeColor="text1" w:themeTint="D9"/>
                          <w:sz w:val="26"/>
                          <w:szCs w:val="26"/>
                          <w:lang w:val="en-GB"/>
                        </w:rPr>
                        <w:t xml:space="preserve"> and CERCARBONO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5AD7ED" w14:textId="2E69E4E0" w:rsidR="00D637EB" w:rsidRDefault="00D637EB"/>
    <w:p w14:paraId="3897F327" w14:textId="1C710C27" w:rsidR="00D637EB" w:rsidRDefault="00D637EB"/>
    <w:p w14:paraId="22CA69F6" w14:textId="3C702BC6" w:rsidR="00D637EB" w:rsidRDefault="00D637EB"/>
    <w:p w14:paraId="6FD78770" w14:textId="45FB1E59" w:rsidR="00D637EB" w:rsidRDefault="003040E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33319A" wp14:editId="2D2734F4">
                <wp:simplePos x="0" y="0"/>
                <wp:positionH relativeFrom="column">
                  <wp:posOffset>170783</wp:posOffset>
                </wp:positionH>
                <wp:positionV relativeFrom="paragraph">
                  <wp:posOffset>326189</wp:posOffset>
                </wp:positionV>
                <wp:extent cx="6054375" cy="0"/>
                <wp:effectExtent l="0" t="0" r="0" b="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43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A8A10D" id="Conector recto 2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45pt,25.7pt" to="490.1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" strokecolor="#00b050" strokeweight=".5pt">
                <v:stroke joinstyle="miter"/>
              </v:line>
            </w:pict>
          </mc:Fallback>
        </mc:AlternateContent>
      </w:r>
    </w:p>
    <w:p w14:paraId="6EFB4D7F" w14:textId="721C2E19" w:rsidR="00D637EB" w:rsidRDefault="007C6DE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8B0D13" wp14:editId="413F8FF8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181725" cy="2129742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129742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BA518" w14:textId="28ED653B" w:rsidR="00801D47" w:rsidRPr="002E5036" w:rsidRDefault="002E5036" w:rsidP="00AD5108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2E5036"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  <w:t>Date of completion of the form</w:t>
                            </w:r>
                            <w:r w:rsidR="002A19D8" w:rsidRPr="002E5036"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  <w:t>:</w:t>
                            </w:r>
                          </w:p>
                          <w:p w14:paraId="7BB4F9F9" w14:textId="0C3010D0" w:rsidR="002A19D8" w:rsidRPr="002E5036" w:rsidRDefault="002A19D8" w:rsidP="00AD5108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2E5036"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Montserrat" w:hAnsi="Montserrat"/>
                                  <w:b/>
                                  <w:bCs/>
                                  <w:sz w:val="26"/>
                                  <w:szCs w:val="26"/>
                                  <w:lang w:val="en-GB"/>
                                </w:rPr>
                                <w:id w:val="990758128"/>
                                <w:placeholder>
                                  <w:docPart w:val="FB6D3127996B4ACF866419FE7B800463"/>
                                </w:placeholder>
                                <w:showingPlcHdr/>
                                <w:date>
                                  <w:dateFormat w:val="d.MM.yyyy"/>
                                  <w:lid w:val="es-CO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2E5036" w:rsidRPr="002E5036">
                                  <w:rPr>
                                    <w:rStyle w:val="Textodelmarcadordeposicin"/>
                                    <w:rFonts w:ascii="Montserrat" w:hAnsi="Montserrat"/>
                                    <w:sz w:val="26"/>
                                    <w:szCs w:val="26"/>
                                    <w:lang w:val="en-GB"/>
                                  </w:rPr>
                                  <w:t>Enter the date here</w:t>
                                </w:r>
                              </w:sdtContent>
                            </w:sdt>
                          </w:p>
                          <w:p w14:paraId="42C36F6D" w14:textId="77777777" w:rsidR="00801D47" w:rsidRPr="002E5036" w:rsidRDefault="00801D47" w:rsidP="00AD5108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0E32126A" w14:textId="18F41B10" w:rsidR="00801D47" w:rsidRPr="002E5036" w:rsidRDefault="00617D43" w:rsidP="00AD5108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617D43"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  <w:t>Person in charge of filling out the form</w:t>
                            </w:r>
                            <w:r w:rsidR="002A19D8" w:rsidRPr="002E5036"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  <w:t>:</w:t>
                            </w:r>
                          </w:p>
                          <w:p w14:paraId="2B049D86" w14:textId="52026EF0" w:rsidR="002A19D8" w:rsidRPr="002E5036" w:rsidRDefault="002A19D8" w:rsidP="00AD5108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2E5036"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Montserrat" w:hAnsi="Montserrat"/>
                                  <w:b/>
                                  <w:bCs/>
                                  <w:sz w:val="26"/>
                                  <w:szCs w:val="26"/>
                                  <w:lang w:val="en-GB"/>
                                </w:rPr>
                                <w:id w:val="1285924986"/>
                                <w:placeholder>
                                  <w:docPart w:val="89F000F35C424073B6EEE8323765C490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="00617D43" w:rsidRPr="00617D43">
                                  <w:rPr>
                                    <w:rStyle w:val="Textodelmarcadordeposicin"/>
                                    <w:rFonts w:ascii="Montserrat" w:hAnsi="Montserrat"/>
                                    <w:sz w:val="26"/>
                                    <w:szCs w:val="26"/>
                                    <w:lang w:val="en-GB"/>
                                  </w:rPr>
                                  <w:t>Enter the person's name</w:t>
                                </w:r>
                              </w:sdtContent>
                            </w:sdt>
                          </w:p>
                          <w:p w14:paraId="68E6D2B2" w14:textId="2D2B0041" w:rsidR="002A19D8" w:rsidRPr="002E5036" w:rsidRDefault="002A19D8" w:rsidP="00AD5108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B0D13" id="Cuadro de texto 5" o:spid="_x0000_s1029" style="position:absolute;margin-left:0;margin-top:1.1pt;width:486.75pt;height:167.7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" filled="f" stroked="f" strokeweight=".5pt">
                <v:textbox>
                  <w:txbxContent>
                    <w:p w14:paraId="4C9BA518" w14:textId="28ED653B" w:rsidR="00801D47" w:rsidRPr="002E5036" w:rsidRDefault="002E5036" w:rsidP="00AD5108">
                      <w:pPr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  <w:lang w:val="en-GB"/>
                        </w:rPr>
                      </w:pPr>
                      <w:r w:rsidRPr="002E5036"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  <w:lang w:val="en-GB"/>
                        </w:rPr>
                        <w:t>Date of completion of the form</w:t>
                      </w:r>
                      <w:r w:rsidR="002A19D8" w:rsidRPr="002E5036"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  <w:lang w:val="en-GB"/>
                        </w:rPr>
                        <w:t>:</w:t>
                      </w:r>
                    </w:p>
                    <w:p w14:paraId="7BB4F9F9" w14:textId="0C3010D0" w:rsidR="002A19D8" w:rsidRPr="002E5036" w:rsidRDefault="002A19D8" w:rsidP="00AD5108">
                      <w:pPr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  <w:lang w:val="en-GB"/>
                        </w:rPr>
                      </w:pPr>
                      <w:r w:rsidRPr="002E5036"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sdt>
                        <w:sdtPr>
                          <w:rPr>
                            <w:rFonts w:ascii="Montserrat" w:hAnsi="Montserrat"/>
                            <w:b/>
                            <w:bCs/>
                            <w:sz w:val="26"/>
                            <w:szCs w:val="26"/>
                            <w:lang w:val="en-GB"/>
                          </w:rPr>
                          <w:id w:val="990758128"/>
                          <w:placeholder>
                            <w:docPart w:val="FB6D3127996B4ACF866419FE7B800463"/>
                          </w:placeholder>
                          <w:showingPlcHdr/>
                          <w:date>
                            <w:dateFormat w:val="d.MM.yyyy"/>
                            <w:lid w:val="es-CO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2E5036" w:rsidRPr="002E5036">
                            <w:rPr>
                              <w:rStyle w:val="Textodelmarcadordeposicin"/>
                              <w:rFonts w:ascii="Montserrat" w:hAnsi="Montserrat"/>
                              <w:sz w:val="26"/>
                              <w:szCs w:val="26"/>
                              <w:lang w:val="en-GB"/>
                            </w:rPr>
                            <w:t>Enter the date here</w:t>
                          </w:r>
                        </w:sdtContent>
                      </w:sdt>
                    </w:p>
                    <w:p w14:paraId="42C36F6D" w14:textId="77777777" w:rsidR="00801D47" w:rsidRPr="002E5036" w:rsidRDefault="00801D47" w:rsidP="00AD5108">
                      <w:pPr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  <w:lang w:val="en-GB"/>
                        </w:rPr>
                      </w:pPr>
                    </w:p>
                    <w:p w14:paraId="0E32126A" w14:textId="18F41B10" w:rsidR="00801D47" w:rsidRPr="002E5036" w:rsidRDefault="00617D43" w:rsidP="00AD5108">
                      <w:pPr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  <w:lang w:val="en-GB"/>
                        </w:rPr>
                      </w:pPr>
                      <w:r w:rsidRPr="00617D43"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  <w:lang w:val="en-GB"/>
                        </w:rPr>
                        <w:t>Person in charge of filling out the form</w:t>
                      </w:r>
                      <w:r w:rsidR="002A19D8" w:rsidRPr="002E5036"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  <w:lang w:val="en-GB"/>
                        </w:rPr>
                        <w:t>:</w:t>
                      </w:r>
                    </w:p>
                    <w:p w14:paraId="2B049D86" w14:textId="52026EF0" w:rsidR="002A19D8" w:rsidRPr="002E5036" w:rsidRDefault="002A19D8" w:rsidP="00AD5108">
                      <w:pPr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  <w:lang w:val="en-GB"/>
                        </w:rPr>
                      </w:pPr>
                      <w:r w:rsidRPr="002E5036"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sdt>
                        <w:sdtPr>
                          <w:rPr>
                            <w:rFonts w:ascii="Montserrat" w:hAnsi="Montserrat"/>
                            <w:b/>
                            <w:bCs/>
                            <w:sz w:val="26"/>
                            <w:szCs w:val="26"/>
                            <w:lang w:val="en-GB"/>
                          </w:rPr>
                          <w:id w:val="1285924986"/>
                          <w:placeholder>
                            <w:docPart w:val="89F000F35C424073B6EEE8323765C490"/>
                          </w:placeholder>
                          <w:showingPlcHdr/>
                          <w:text/>
                        </w:sdtPr>
                        <w:sdtEndPr/>
                        <w:sdtContent>
                          <w:r w:rsidR="00617D43" w:rsidRPr="00617D43">
                            <w:rPr>
                              <w:rStyle w:val="Textodelmarcadordeposicin"/>
                              <w:rFonts w:ascii="Montserrat" w:hAnsi="Montserrat"/>
                              <w:sz w:val="26"/>
                              <w:szCs w:val="26"/>
                              <w:lang w:val="en-GB"/>
                            </w:rPr>
                            <w:t>Enter the person's name</w:t>
                          </w:r>
                        </w:sdtContent>
                      </w:sdt>
                    </w:p>
                    <w:p w14:paraId="68E6D2B2" w14:textId="2D2B0041" w:rsidR="002A19D8" w:rsidRPr="002E5036" w:rsidRDefault="002A19D8" w:rsidP="00AD5108">
                      <w:pPr>
                        <w:rPr>
                          <w:rFonts w:ascii="Montserrat" w:hAnsi="Montserrat"/>
                          <w:b/>
                          <w:bCs/>
                          <w:sz w:val="26"/>
                          <w:szCs w:val="26"/>
                          <w:lang w:val="en-GB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300808" w14:textId="6FA3465A" w:rsidR="00D637EB" w:rsidRDefault="00D637EB"/>
    <w:p w14:paraId="10649E5E" w14:textId="3EED4980" w:rsidR="007C6DE6" w:rsidRDefault="007C6DE6"/>
    <w:p w14:paraId="04FEC266" w14:textId="1DFBE9C3" w:rsidR="007C6DE6" w:rsidRDefault="007C6DE6"/>
    <w:p w14:paraId="5DABB1C8" w14:textId="2AA4FA77" w:rsidR="007C6DE6" w:rsidRDefault="007C6DE6"/>
    <w:p w14:paraId="11268D81" w14:textId="77777777" w:rsidR="00355C5E" w:rsidRDefault="00355C5E" w:rsidP="007C6DE6">
      <w:pPr>
        <w:tabs>
          <w:tab w:val="left" w:pos="8490"/>
        </w:tabs>
      </w:pPr>
    </w:p>
    <w:p w14:paraId="597787F5" w14:textId="7CF82F1C" w:rsidR="00D637EB" w:rsidRPr="00F540D4" w:rsidRDefault="00617D43" w:rsidP="00F6661A">
      <w:pPr>
        <w:pStyle w:val="Prrafodelista"/>
        <w:numPr>
          <w:ilvl w:val="0"/>
          <w:numId w:val="24"/>
        </w:numPr>
        <w:tabs>
          <w:tab w:val="left" w:pos="8490"/>
        </w:tabs>
        <w:rPr>
          <w:rFonts w:asciiTheme="majorHAnsi" w:hAnsiTheme="majorHAnsi"/>
          <w:b/>
          <w:bCs/>
        </w:rPr>
      </w:pPr>
      <w:r w:rsidRPr="00617D43">
        <w:rPr>
          <w:rFonts w:asciiTheme="majorHAnsi" w:hAnsiTheme="majorHAnsi"/>
          <w:b/>
          <w:bCs/>
        </w:rPr>
        <w:lastRenderedPageBreak/>
        <w:t>VVB INFORMATION</w:t>
      </w:r>
      <w:r w:rsidR="00D637EB" w:rsidRPr="00F540D4">
        <w:rPr>
          <w:rFonts w:asciiTheme="majorHAnsi" w:hAnsiTheme="majorHAnsi"/>
          <w:b/>
          <w:bCs/>
        </w:rPr>
        <w:tab/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546"/>
        <w:gridCol w:w="15"/>
        <w:gridCol w:w="2911"/>
        <w:gridCol w:w="45"/>
        <w:gridCol w:w="2885"/>
      </w:tblGrid>
      <w:tr w:rsidR="0090596C" w:rsidRPr="00617D43" w14:paraId="4F5712DB" w14:textId="77777777" w:rsidTr="008C0A6F">
        <w:tc>
          <w:tcPr>
            <w:tcW w:w="5000" w:type="pct"/>
            <w:gridSpan w:val="5"/>
            <w:shd w:val="clear" w:color="auto" w:fill="39B54A" w:themeFill="accent5"/>
          </w:tcPr>
          <w:p w14:paraId="636C5DCB" w14:textId="497AFB99" w:rsidR="00650259" w:rsidRPr="00617D43" w:rsidRDefault="00617D43" w:rsidP="0090596C">
            <w:pPr>
              <w:pStyle w:val="Ttulo1"/>
              <w:outlineLvl w:val="0"/>
              <w:rPr>
                <w:lang w:val="en-GB"/>
              </w:rPr>
            </w:pPr>
            <w:r w:rsidRPr="00617D43">
              <w:rPr>
                <w:color w:val="FFFFFF"/>
                <w:lang w:val="en-GB"/>
              </w:rPr>
              <w:t>BODY INFORMATION</w:t>
            </w:r>
          </w:p>
        </w:tc>
      </w:tr>
      <w:tr w:rsidR="008C0A6F" w:rsidRPr="00617D43" w14:paraId="11AD9BF0" w14:textId="0ED28652" w:rsidTr="003F40B7">
        <w:trPr>
          <w:trHeight w:val="409"/>
        </w:trPr>
        <w:tc>
          <w:tcPr>
            <w:tcW w:w="1886" w:type="pct"/>
            <w:shd w:val="clear" w:color="auto" w:fill="DDDFE2" w:themeFill="background1" w:themeFillTint="33"/>
          </w:tcPr>
          <w:p w14:paraId="21C15A30" w14:textId="66CB13F1" w:rsidR="008C0A6F" w:rsidRPr="00617D43" w:rsidRDefault="00617D43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Company name</w:t>
            </w:r>
          </w:p>
        </w:tc>
        <w:sdt>
          <w:sdtPr>
            <w:rPr>
              <w:rFonts w:asciiTheme="majorHAnsi" w:hAnsiTheme="majorHAnsi"/>
              <w:b/>
              <w:sz w:val="24"/>
              <w:szCs w:val="24"/>
              <w:lang w:val="en-GB"/>
            </w:rPr>
            <w:id w:val="175012099"/>
            <w:placeholder>
              <w:docPart w:val="BBB13FB1990B4D08BB1B7406AD916B8C"/>
            </w:placeholder>
            <w:showingPlcHdr/>
            <w:text/>
          </w:sdtPr>
          <w:sdtEndPr/>
          <w:sdtContent>
            <w:tc>
              <w:tcPr>
                <w:tcW w:w="3114" w:type="pct"/>
                <w:gridSpan w:val="4"/>
                <w:shd w:val="clear" w:color="auto" w:fill="auto"/>
              </w:tcPr>
              <w:p w14:paraId="3D77A918" w14:textId="37F13131" w:rsidR="008C0A6F" w:rsidRPr="00617D43" w:rsidRDefault="00617D43" w:rsidP="004A5E4F">
                <w:pPr>
                  <w:rPr>
                    <w:rFonts w:asciiTheme="majorHAnsi" w:hAnsiTheme="majorHAnsi"/>
                    <w:b/>
                    <w:sz w:val="24"/>
                    <w:szCs w:val="24"/>
                    <w:lang w:val="en-GB"/>
                  </w:rPr>
                </w:pPr>
                <w:r w:rsidRPr="00617D43">
                  <w:rPr>
                    <w:rStyle w:val="Textodelmarcadordeposicin"/>
                    <w:rFonts w:asciiTheme="majorHAnsi" w:hAnsiTheme="majorHAnsi"/>
                    <w:sz w:val="24"/>
                    <w:szCs w:val="24"/>
                    <w:lang w:val="en-GB"/>
                  </w:rPr>
                  <w:t>Enter the name of the requesting body.</w:t>
                </w:r>
              </w:p>
            </w:tc>
          </w:sdtContent>
        </w:sdt>
      </w:tr>
      <w:tr w:rsidR="008C0A6F" w:rsidRPr="00617D43" w14:paraId="718BC6EB" w14:textId="1C3B47D4" w:rsidTr="003F40B7">
        <w:trPr>
          <w:trHeight w:val="414"/>
        </w:trPr>
        <w:tc>
          <w:tcPr>
            <w:tcW w:w="1886" w:type="pct"/>
            <w:shd w:val="clear" w:color="auto" w:fill="DDDFE2" w:themeFill="background1" w:themeFillTint="33"/>
          </w:tcPr>
          <w:p w14:paraId="6C7C245C" w14:textId="3097A5AB" w:rsidR="008C0A6F" w:rsidRPr="00617D43" w:rsidRDefault="00617D43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Address</w:t>
            </w:r>
          </w:p>
        </w:tc>
        <w:sdt>
          <w:sdtPr>
            <w:rPr>
              <w:rFonts w:asciiTheme="majorHAnsi" w:hAnsiTheme="majorHAnsi"/>
              <w:b/>
              <w:sz w:val="24"/>
              <w:szCs w:val="24"/>
              <w:lang w:val="en-GB"/>
            </w:rPr>
            <w:id w:val="1759939796"/>
            <w:placeholder>
              <w:docPart w:val="A5F767974AB34E3A8F3FDA366E604451"/>
            </w:placeholder>
            <w:showingPlcHdr/>
            <w:text/>
          </w:sdtPr>
          <w:sdtEndPr/>
          <w:sdtContent>
            <w:tc>
              <w:tcPr>
                <w:tcW w:w="3114" w:type="pct"/>
                <w:gridSpan w:val="4"/>
                <w:shd w:val="clear" w:color="auto" w:fill="auto"/>
              </w:tcPr>
              <w:p w14:paraId="293F3F26" w14:textId="242AB12A" w:rsidR="008C0A6F" w:rsidRPr="00617D43" w:rsidRDefault="00617D43" w:rsidP="008C0A6F">
                <w:pPr>
                  <w:rPr>
                    <w:rFonts w:asciiTheme="majorHAnsi" w:hAnsiTheme="majorHAnsi"/>
                    <w:b/>
                    <w:sz w:val="24"/>
                    <w:szCs w:val="24"/>
                    <w:lang w:val="en-GB"/>
                  </w:rPr>
                </w:pPr>
                <w:r w:rsidRPr="00617D43">
                  <w:rPr>
                    <w:rStyle w:val="Textodelmarcadordeposicin"/>
                    <w:rFonts w:asciiTheme="majorHAnsi" w:hAnsiTheme="majorHAnsi"/>
                    <w:sz w:val="24"/>
                    <w:szCs w:val="24"/>
                    <w:lang w:val="en-GB"/>
                  </w:rPr>
                  <w:t>Enter the company address.</w:t>
                </w:r>
              </w:p>
            </w:tc>
          </w:sdtContent>
        </w:sdt>
      </w:tr>
      <w:tr w:rsidR="008C0A6F" w:rsidRPr="00617D43" w14:paraId="4700CFDB" w14:textId="673D39F8" w:rsidTr="003F40B7">
        <w:trPr>
          <w:trHeight w:val="414"/>
        </w:trPr>
        <w:tc>
          <w:tcPr>
            <w:tcW w:w="1886" w:type="pct"/>
            <w:tcBorders>
              <w:bottom w:val="single" w:sz="4" w:space="0" w:color="auto"/>
            </w:tcBorders>
            <w:shd w:val="clear" w:color="auto" w:fill="DDDFE2" w:themeFill="background1" w:themeFillTint="33"/>
          </w:tcPr>
          <w:p w14:paraId="62BB5034" w14:textId="66BCBAB5" w:rsidR="008C0A6F" w:rsidRPr="00617D43" w:rsidRDefault="00617D43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Phone</w:t>
            </w:r>
          </w:p>
        </w:tc>
        <w:sdt>
          <w:sdtPr>
            <w:rPr>
              <w:rFonts w:asciiTheme="majorHAnsi" w:hAnsiTheme="majorHAnsi"/>
              <w:b/>
              <w:sz w:val="24"/>
              <w:szCs w:val="24"/>
              <w:lang w:val="en-GB"/>
            </w:rPr>
            <w:id w:val="21671019"/>
            <w:placeholder>
              <w:docPart w:val="F850282561BE4CA3A9774B2DD939433D"/>
            </w:placeholder>
            <w:showingPlcHdr/>
            <w:text/>
          </w:sdtPr>
          <w:sdtEndPr/>
          <w:sdtContent>
            <w:tc>
              <w:tcPr>
                <w:tcW w:w="3114" w:type="pct"/>
                <w:gridSpan w:val="4"/>
                <w:tcBorders>
                  <w:bottom w:val="single" w:sz="4" w:space="0" w:color="auto"/>
                </w:tcBorders>
                <w:shd w:val="clear" w:color="auto" w:fill="auto"/>
              </w:tcPr>
              <w:p w14:paraId="32E5C6CC" w14:textId="29D6B231" w:rsidR="008C0A6F" w:rsidRPr="00617D43" w:rsidRDefault="00B852AA" w:rsidP="008C0A6F">
                <w:pPr>
                  <w:rPr>
                    <w:rFonts w:asciiTheme="majorHAnsi" w:hAnsiTheme="majorHAnsi"/>
                    <w:b/>
                    <w:sz w:val="24"/>
                    <w:szCs w:val="24"/>
                    <w:lang w:val="en-GB"/>
                  </w:rPr>
                </w:pPr>
                <w:r w:rsidRPr="00B852AA">
                  <w:rPr>
                    <w:rStyle w:val="Textodelmarcadordeposicin"/>
                    <w:rFonts w:asciiTheme="majorHAnsi" w:hAnsiTheme="majorHAnsi"/>
                    <w:sz w:val="24"/>
                    <w:szCs w:val="24"/>
                    <w:lang w:val="en-GB"/>
                  </w:rPr>
                  <w:t>Enter the phone number.</w:t>
                </w:r>
              </w:p>
            </w:tc>
          </w:sdtContent>
        </w:sdt>
      </w:tr>
      <w:tr w:rsidR="008C0A6F" w:rsidRPr="00617D43" w14:paraId="3EDA8364" w14:textId="633007F5" w:rsidTr="003F40B7">
        <w:trPr>
          <w:trHeight w:val="414"/>
        </w:trPr>
        <w:tc>
          <w:tcPr>
            <w:tcW w:w="1886" w:type="pct"/>
            <w:tcBorders>
              <w:bottom w:val="single" w:sz="4" w:space="0" w:color="auto"/>
            </w:tcBorders>
            <w:shd w:val="clear" w:color="auto" w:fill="DDDFE2" w:themeFill="background1" w:themeFillTint="33"/>
          </w:tcPr>
          <w:p w14:paraId="3DD566EE" w14:textId="718FA899" w:rsidR="008C0A6F" w:rsidRPr="00617D43" w:rsidRDefault="00617D43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Website</w:t>
            </w:r>
          </w:p>
        </w:tc>
        <w:sdt>
          <w:sdtPr>
            <w:rPr>
              <w:rFonts w:asciiTheme="majorHAnsi" w:hAnsiTheme="majorHAnsi"/>
              <w:b/>
              <w:sz w:val="24"/>
              <w:szCs w:val="24"/>
              <w:lang w:val="en-GB"/>
            </w:rPr>
            <w:id w:val="1352376824"/>
            <w:placeholder>
              <w:docPart w:val="74936CBF38E64BDE96B469EE50DF6E8E"/>
            </w:placeholder>
            <w:showingPlcHdr/>
            <w:text/>
          </w:sdtPr>
          <w:sdtEndPr/>
          <w:sdtContent>
            <w:tc>
              <w:tcPr>
                <w:tcW w:w="3114" w:type="pct"/>
                <w:gridSpan w:val="4"/>
                <w:tcBorders>
                  <w:bottom w:val="single" w:sz="4" w:space="0" w:color="auto"/>
                </w:tcBorders>
                <w:shd w:val="clear" w:color="auto" w:fill="auto"/>
              </w:tcPr>
              <w:p w14:paraId="44AE2429" w14:textId="3A626A74" w:rsidR="008C0A6F" w:rsidRPr="00617D43" w:rsidRDefault="00B852AA" w:rsidP="008C0A6F">
                <w:pPr>
                  <w:rPr>
                    <w:rFonts w:asciiTheme="majorHAnsi" w:hAnsiTheme="majorHAnsi"/>
                    <w:b/>
                    <w:sz w:val="24"/>
                    <w:szCs w:val="24"/>
                    <w:lang w:val="en-GB"/>
                  </w:rPr>
                </w:pPr>
                <w:r w:rsidRPr="00B852AA">
                  <w:rPr>
                    <w:rStyle w:val="Textodelmarcadordeposicin"/>
                    <w:rFonts w:asciiTheme="majorHAnsi" w:hAnsiTheme="majorHAnsi"/>
                    <w:sz w:val="24"/>
                    <w:szCs w:val="24"/>
                    <w:lang w:val="en-GB"/>
                  </w:rPr>
                  <w:t>Enter the link to the company's website.</w:t>
                </w:r>
              </w:p>
            </w:tc>
          </w:sdtContent>
        </w:sdt>
      </w:tr>
      <w:tr w:rsidR="008C0A6F" w:rsidRPr="00617D43" w14:paraId="7D2AF416" w14:textId="77777777" w:rsidTr="00E46037">
        <w:trPr>
          <w:trHeight w:val="561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4D5D1A" w14:textId="7A8FC972" w:rsidR="008C0A6F" w:rsidRPr="00617D43" w:rsidRDefault="008C0A6F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</w:p>
          <w:p w14:paraId="79301EE2" w14:textId="77777777" w:rsidR="00A00EEC" w:rsidRPr="00617D43" w:rsidRDefault="00A00EEC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</w:p>
          <w:p w14:paraId="5FEF5F61" w14:textId="575984ED" w:rsidR="00355C5E" w:rsidRPr="00617D43" w:rsidRDefault="00355C5E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</w:p>
        </w:tc>
      </w:tr>
      <w:tr w:rsidR="0090596C" w:rsidRPr="00617D43" w14:paraId="668E8346" w14:textId="77777777" w:rsidTr="00516C2A"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39B54A" w:themeFill="accent5"/>
          </w:tcPr>
          <w:p w14:paraId="4C43F804" w14:textId="6994BF63" w:rsidR="00650259" w:rsidRPr="00617D43" w:rsidRDefault="00B852AA" w:rsidP="0090596C">
            <w:pPr>
              <w:pStyle w:val="Ttulo1"/>
              <w:outlineLvl w:val="0"/>
              <w:rPr>
                <w:lang w:val="en-GB"/>
              </w:rPr>
            </w:pPr>
            <w:r w:rsidRPr="00B852AA">
              <w:rPr>
                <w:color w:val="FFFFFF"/>
                <w:lang w:val="en-GB"/>
              </w:rPr>
              <w:t>CONTACT INFORMATION</w:t>
            </w:r>
          </w:p>
        </w:tc>
      </w:tr>
      <w:tr w:rsidR="008C0A6F" w:rsidRPr="00617D43" w14:paraId="25B4065F" w14:textId="77777777" w:rsidTr="00D735C9">
        <w:trPr>
          <w:trHeight w:val="789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1D0775" w14:textId="04AF9965" w:rsidR="008C0A6F" w:rsidRPr="00617D43" w:rsidRDefault="00B852AA" w:rsidP="00D735C9">
            <w:pPr>
              <w:spacing w:before="120"/>
              <w:rPr>
                <w:rFonts w:asciiTheme="majorHAnsi" w:hAnsiTheme="majorHAnsi"/>
                <w:i/>
                <w:iCs/>
                <w:sz w:val="24"/>
                <w:szCs w:val="24"/>
                <w:lang w:val="en-GB"/>
              </w:rPr>
            </w:pPr>
            <w:r w:rsidRPr="00B852AA">
              <w:rPr>
                <w:rFonts w:asciiTheme="majorHAnsi" w:hAnsiTheme="majorHAnsi"/>
                <w:i/>
                <w:iCs/>
                <w:sz w:val="24"/>
                <w:szCs w:val="24"/>
                <w:lang w:val="en-GB"/>
              </w:rPr>
              <w:t>Enter the contact information of the person designated by the VVB as a direct contact with CERCARBONO</w:t>
            </w:r>
          </w:p>
        </w:tc>
      </w:tr>
      <w:tr w:rsidR="00E46037" w:rsidRPr="00617D43" w14:paraId="41C17E0D" w14:textId="53C517CB" w:rsidTr="003F40B7">
        <w:trPr>
          <w:trHeight w:val="414"/>
        </w:trPr>
        <w:tc>
          <w:tcPr>
            <w:tcW w:w="1894" w:type="pct"/>
            <w:gridSpan w:val="2"/>
            <w:shd w:val="clear" w:color="auto" w:fill="DDDFE2" w:themeFill="background1" w:themeFillTint="33"/>
          </w:tcPr>
          <w:p w14:paraId="43FFA749" w14:textId="4EC7F833" w:rsidR="00E46037" w:rsidRPr="00617D43" w:rsidRDefault="00E46037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N</w:t>
            </w:r>
            <w:r w:rsidR="00B852AA"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ame</w:t>
            </w:r>
          </w:p>
        </w:tc>
        <w:sdt>
          <w:sdtPr>
            <w:rPr>
              <w:rFonts w:asciiTheme="majorHAnsi" w:hAnsiTheme="majorHAnsi"/>
              <w:b/>
              <w:sz w:val="24"/>
              <w:szCs w:val="24"/>
              <w:lang w:val="en-GB"/>
            </w:rPr>
            <w:id w:val="-1186589418"/>
            <w:placeholder>
              <w:docPart w:val="A2A12779B3F24A67A1AA0F9346D32396"/>
            </w:placeholder>
            <w:showingPlcHdr/>
            <w:text/>
          </w:sdtPr>
          <w:sdtEndPr/>
          <w:sdtContent>
            <w:tc>
              <w:tcPr>
                <w:tcW w:w="3106" w:type="pct"/>
                <w:gridSpan w:val="3"/>
                <w:shd w:val="clear" w:color="auto" w:fill="auto"/>
              </w:tcPr>
              <w:p w14:paraId="4B2EBA6F" w14:textId="24F5D420" w:rsidR="00E46037" w:rsidRPr="00617D43" w:rsidRDefault="00B852AA" w:rsidP="004A5E4F">
                <w:pPr>
                  <w:rPr>
                    <w:rFonts w:asciiTheme="majorHAnsi" w:hAnsiTheme="majorHAnsi"/>
                    <w:b/>
                    <w:sz w:val="24"/>
                    <w:szCs w:val="24"/>
                    <w:lang w:val="en-GB"/>
                  </w:rPr>
                </w:pPr>
                <w:r w:rsidRPr="00B852AA">
                  <w:rPr>
                    <w:rStyle w:val="Textodelmarcadordeposicin"/>
                    <w:rFonts w:asciiTheme="majorHAnsi" w:hAnsiTheme="majorHAnsi"/>
                    <w:sz w:val="24"/>
                    <w:szCs w:val="24"/>
                    <w:lang w:val="en-GB"/>
                  </w:rPr>
                  <w:t>Enter the name of the contact.</w:t>
                </w:r>
              </w:p>
            </w:tc>
          </w:sdtContent>
        </w:sdt>
      </w:tr>
      <w:tr w:rsidR="00D735C9" w:rsidRPr="00617D43" w14:paraId="60592E40" w14:textId="77777777" w:rsidTr="003F40B7">
        <w:trPr>
          <w:trHeight w:val="414"/>
        </w:trPr>
        <w:tc>
          <w:tcPr>
            <w:tcW w:w="1894" w:type="pct"/>
            <w:gridSpan w:val="2"/>
            <w:tcBorders>
              <w:bottom w:val="single" w:sz="4" w:space="0" w:color="auto"/>
            </w:tcBorders>
            <w:shd w:val="clear" w:color="auto" w:fill="DDDFE2" w:themeFill="background1" w:themeFillTint="33"/>
          </w:tcPr>
          <w:p w14:paraId="736D56B2" w14:textId="779783BC" w:rsidR="00D735C9" w:rsidRPr="00617D43" w:rsidRDefault="00B852AA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Job title</w:t>
            </w:r>
          </w:p>
        </w:tc>
        <w:sdt>
          <w:sdtPr>
            <w:rPr>
              <w:rFonts w:asciiTheme="majorHAnsi" w:hAnsiTheme="majorHAnsi"/>
              <w:b/>
              <w:sz w:val="24"/>
              <w:szCs w:val="24"/>
              <w:lang w:val="en-GB"/>
            </w:rPr>
            <w:id w:val="-429505442"/>
            <w:placeholder>
              <w:docPart w:val="8B3EA55BD5CF4DE6B3BAD0D1094D229F"/>
            </w:placeholder>
            <w:showingPlcHdr/>
            <w:text/>
          </w:sdtPr>
          <w:sdtEndPr/>
          <w:sdtContent>
            <w:tc>
              <w:tcPr>
                <w:tcW w:w="3106" w:type="pct"/>
                <w:gridSpan w:val="3"/>
                <w:tcBorders>
                  <w:bottom w:val="single" w:sz="4" w:space="0" w:color="auto"/>
                </w:tcBorders>
                <w:shd w:val="clear" w:color="auto" w:fill="auto"/>
              </w:tcPr>
              <w:p w14:paraId="44A3F0C9" w14:textId="4245A5FF" w:rsidR="00D735C9" w:rsidRPr="00617D43" w:rsidRDefault="00B852AA" w:rsidP="004A5E4F">
                <w:pPr>
                  <w:rPr>
                    <w:rFonts w:asciiTheme="majorHAnsi" w:hAnsiTheme="majorHAnsi"/>
                    <w:b/>
                    <w:sz w:val="24"/>
                    <w:szCs w:val="24"/>
                    <w:lang w:val="en-GB"/>
                  </w:rPr>
                </w:pPr>
                <w:r w:rsidRPr="00B852AA">
                  <w:rPr>
                    <w:rStyle w:val="Textodelmarcadordeposicin"/>
                    <w:rFonts w:asciiTheme="majorHAnsi" w:hAnsiTheme="majorHAnsi"/>
                    <w:sz w:val="24"/>
                    <w:szCs w:val="24"/>
                    <w:lang w:val="en-GB"/>
                  </w:rPr>
                  <w:t>Enter the person's job title.</w:t>
                </w:r>
              </w:p>
            </w:tc>
          </w:sdtContent>
        </w:sdt>
      </w:tr>
      <w:tr w:rsidR="00E46037" w:rsidRPr="00617D43" w14:paraId="0ADE0F26" w14:textId="400EE791" w:rsidTr="003F40B7">
        <w:trPr>
          <w:trHeight w:val="414"/>
        </w:trPr>
        <w:tc>
          <w:tcPr>
            <w:tcW w:w="1894" w:type="pct"/>
            <w:gridSpan w:val="2"/>
            <w:tcBorders>
              <w:bottom w:val="single" w:sz="4" w:space="0" w:color="auto"/>
            </w:tcBorders>
            <w:shd w:val="clear" w:color="auto" w:fill="DDDFE2" w:themeFill="background1" w:themeFillTint="33"/>
          </w:tcPr>
          <w:p w14:paraId="2B021B4C" w14:textId="3B5B66AE" w:rsidR="00E46037" w:rsidRPr="00617D43" w:rsidRDefault="00B852AA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Phone</w:t>
            </w:r>
          </w:p>
        </w:tc>
        <w:tc>
          <w:tcPr>
            <w:tcW w:w="3106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6D66BF6" w14:textId="4AF81743" w:rsidR="00E46037" w:rsidRPr="00617D43" w:rsidRDefault="004B710E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  <w:sdt>
              <w:sdtPr>
                <w:rPr>
                  <w:rFonts w:asciiTheme="majorHAnsi" w:hAnsiTheme="majorHAnsi"/>
                  <w:b/>
                  <w:sz w:val="24"/>
                  <w:szCs w:val="24"/>
                  <w:lang w:val="en-GB"/>
                </w:rPr>
                <w:id w:val="1550191792"/>
                <w:placeholder>
                  <w:docPart w:val="4C746A8A5B1E4924B6F774390E64F846"/>
                </w:placeholder>
                <w:showingPlcHdr/>
                <w:text/>
              </w:sdtPr>
              <w:sdtEndPr/>
              <w:sdtContent>
                <w:r w:rsidR="00B852AA" w:rsidRPr="00B852AA">
                  <w:rPr>
                    <w:rStyle w:val="Textodelmarcadordeposicin"/>
                    <w:rFonts w:asciiTheme="majorHAnsi" w:hAnsiTheme="majorHAnsi"/>
                    <w:sz w:val="24"/>
                    <w:szCs w:val="24"/>
                    <w:lang w:val="en-GB"/>
                  </w:rPr>
                  <w:t>Enter the phone number</w:t>
                </w:r>
                <w:r w:rsidR="00E46037" w:rsidRPr="00617D43">
                  <w:rPr>
                    <w:rStyle w:val="Textodelmarcadordeposicin"/>
                    <w:rFonts w:asciiTheme="majorHAnsi" w:hAnsiTheme="majorHAnsi"/>
                    <w:sz w:val="24"/>
                    <w:szCs w:val="24"/>
                    <w:lang w:val="en-GB"/>
                  </w:rPr>
                  <w:t>.</w:t>
                </w:r>
              </w:sdtContent>
            </w:sdt>
          </w:p>
        </w:tc>
      </w:tr>
      <w:tr w:rsidR="00E46037" w:rsidRPr="00617D43" w14:paraId="23C19926" w14:textId="670ABBA0" w:rsidTr="003F40B7">
        <w:trPr>
          <w:trHeight w:val="414"/>
        </w:trPr>
        <w:tc>
          <w:tcPr>
            <w:tcW w:w="1894" w:type="pct"/>
            <w:gridSpan w:val="2"/>
            <w:tcBorders>
              <w:bottom w:val="single" w:sz="4" w:space="0" w:color="auto"/>
            </w:tcBorders>
            <w:shd w:val="clear" w:color="auto" w:fill="DDDFE2" w:themeFill="background1" w:themeFillTint="33"/>
          </w:tcPr>
          <w:p w14:paraId="58111E3B" w14:textId="0101D781" w:rsidR="00E46037" w:rsidRPr="00617D43" w:rsidRDefault="00B852AA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  <w:r w:rsidRPr="00B852AA"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Mail</w:t>
            </w:r>
          </w:p>
        </w:tc>
        <w:sdt>
          <w:sdtPr>
            <w:rPr>
              <w:rFonts w:asciiTheme="majorHAnsi" w:hAnsiTheme="majorHAnsi"/>
              <w:b/>
              <w:sz w:val="24"/>
              <w:szCs w:val="24"/>
              <w:lang w:val="en-GB"/>
            </w:rPr>
            <w:id w:val="-493030102"/>
            <w:placeholder>
              <w:docPart w:val="315826A776264731A54EEB4F3B17E13A"/>
            </w:placeholder>
            <w:showingPlcHdr/>
            <w:text/>
          </w:sdtPr>
          <w:sdtEndPr/>
          <w:sdtContent>
            <w:tc>
              <w:tcPr>
                <w:tcW w:w="3106" w:type="pct"/>
                <w:gridSpan w:val="3"/>
                <w:tcBorders>
                  <w:bottom w:val="single" w:sz="4" w:space="0" w:color="auto"/>
                </w:tcBorders>
                <w:shd w:val="clear" w:color="auto" w:fill="auto"/>
              </w:tcPr>
              <w:p w14:paraId="21CCD3D3" w14:textId="463445C0" w:rsidR="00E46037" w:rsidRPr="00617D43" w:rsidRDefault="00B852AA" w:rsidP="004A5E4F">
                <w:pPr>
                  <w:rPr>
                    <w:rFonts w:asciiTheme="majorHAnsi" w:hAnsiTheme="majorHAnsi"/>
                    <w:b/>
                    <w:sz w:val="24"/>
                    <w:szCs w:val="24"/>
                    <w:lang w:val="en-GB"/>
                  </w:rPr>
                </w:pPr>
                <w:r w:rsidRPr="00B852AA">
                  <w:rPr>
                    <w:rStyle w:val="Textodelmarcadordeposicin"/>
                    <w:rFonts w:asciiTheme="majorHAnsi" w:hAnsiTheme="majorHAnsi"/>
                    <w:sz w:val="24"/>
                    <w:szCs w:val="24"/>
                    <w:lang w:val="en-GB"/>
                  </w:rPr>
                  <w:t>Enter the person's email address.</w:t>
                </w:r>
              </w:p>
            </w:tc>
          </w:sdtContent>
        </w:sdt>
      </w:tr>
      <w:tr w:rsidR="00F6661A" w:rsidRPr="00617D43" w14:paraId="656B6FAC" w14:textId="77777777" w:rsidTr="00AB4435">
        <w:trPr>
          <w:trHeight w:val="54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8142FC0" w14:textId="0F0F368D" w:rsidR="00F540D4" w:rsidRPr="00617D43" w:rsidRDefault="00F540D4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</w:p>
          <w:p w14:paraId="55AC8AE6" w14:textId="77777777" w:rsidR="00355C5E" w:rsidRPr="00617D43" w:rsidRDefault="00355C5E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</w:p>
          <w:p w14:paraId="639CB52B" w14:textId="0DDF12D5" w:rsidR="00665DAC" w:rsidRPr="00617D43" w:rsidRDefault="00665DAC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76"/>
            </w:tblGrid>
            <w:tr w:rsidR="00665DAC" w:rsidRPr="00617D43" w14:paraId="7B1DAA9E" w14:textId="77777777" w:rsidTr="00355C5E">
              <w:tc>
                <w:tcPr>
                  <w:tcW w:w="9176" w:type="dxa"/>
                  <w:tcBorders>
                    <w:bottom w:val="single" w:sz="4" w:space="0" w:color="auto"/>
                  </w:tcBorders>
                  <w:shd w:val="clear" w:color="auto" w:fill="39B54A" w:themeFill="background2"/>
                </w:tcPr>
                <w:p w14:paraId="2EBBF11D" w14:textId="1A526BDA" w:rsidR="00665DAC" w:rsidRPr="00617D43" w:rsidRDefault="00B852AA" w:rsidP="00665DAC">
                  <w:pPr>
                    <w:pStyle w:val="Ttulo1"/>
                    <w:outlineLvl w:val="0"/>
                    <w:rPr>
                      <w:bCs/>
                      <w:lang w:val="en-GB"/>
                    </w:rPr>
                  </w:pPr>
                  <w:r w:rsidRPr="00B852AA">
                    <w:rPr>
                      <w:bCs/>
                      <w:color w:val="FFFFFF"/>
                      <w:lang w:val="en-GB"/>
                    </w:rPr>
                    <w:t>ADDITIONAL INFORMATION</w:t>
                  </w:r>
                </w:p>
              </w:tc>
            </w:tr>
            <w:tr w:rsidR="00355C5E" w:rsidRPr="00617D43" w14:paraId="6DE5C121" w14:textId="77777777" w:rsidTr="00355C5E">
              <w:trPr>
                <w:trHeight w:val="762"/>
              </w:trPr>
              <w:tc>
                <w:tcPr>
                  <w:tcW w:w="91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D1D7385" w14:textId="47198594" w:rsidR="00355C5E" w:rsidRPr="00617D43" w:rsidRDefault="00B852AA" w:rsidP="00355C5E">
                  <w:pPr>
                    <w:rPr>
                      <w:rFonts w:asciiTheme="majorHAnsi" w:hAnsiTheme="majorHAnsi"/>
                      <w:bCs/>
                      <w:i/>
                      <w:iCs/>
                      <w:sz w:val="24"/>
                      <w:szCs w:val="24"/>
                      <w:lang w:val="en-GB"/>
                    </w:rPr>
                  </w:pPr>
                  <w:r w:rsidRPr="00B852AA">
                    <w:rPr>
                      <w:rFonts w:asciiTheme="majorHAnsi" w:hAnsiTheme="majorHAnsi"/>
                      <w:bCs/>
                      <w:i/>
                      <w:iCs/>
                      <w:sz w:val="24"/>
                      <w:szCs w:val="24"/>
                      <w:lang w:val="en-GB"/>
                    </w:rPr>
                    <w:t>Describe in this section the information or documentation that is considered important for the VVB application process under the CERCARBONO program.</w:t>
                  </w:r>
                </w:p>
              </w:tc>
            </w:tr>
            <w:tr w:rsidR="00665DAC" w:rsidRPr="00617D43" w14:paraId="4CE91B9C" w14:textId="77777777" w:rsidTr="00A00EEC">
              <w:trPr>
                <w:trHeight w:val="2746"/>
              </w:trPr>
              <w:sdt>
                <w:sdtPr>
                  <w:rPr>
                    <w:rFonts w:asciiTheme="majorHAnsi" w:hAnsiTheme="majorHAnsi"/>
                    <w:b/>
                    <w:sz w:val="24"/>
                    <w:szCs w:val="24"/>
                    <w:lang w:val="en-GB"/>
                  </w:rPr>
                  <w:id w:val="934097888"/>
                  <w:placeholder>
                    <w:docPart w:val="27F58E49084141CBBE133677DC3D9422"/>
                  </w:placeholder>
                  <w:showingPlcHdr/>
                </w:sdtPr>
                <w:sdtEndPr/>
                <w:sdtContent>
                  <w:tc>
                    <w:tcPr>
                      <w:tcW w:w="9176" w:type="dxa"/>
                      <w:tcBorders>
                        <w:top w:val="single" w:sz="4" w:space="0" w:color="auto"/>
                      </w:tcBorders>
                    </w:tcPr>
                    <w:p w14:paraId="6F24E296" w14:textId="77777777" w:rsidR="00355C5E" w:rsidRPr="00617D43" w:rsidRDefault="00355C5E" w:rsidP="004A5E4F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en-GB"/>
                        </w:rPr>
                      </w:pPr>
                    </w:p>
                    <w:p w14:paraId="559A9D91" w14:textId="77777777" w:rsidR="00355C5E" w:rsidRPr="00617D43" w:rsidRDefault="00355C5E" w:rsidP="004A5E4F">
                      <w:pPr>
                        <w:rPr>
                          <w:rStyle w:val="Textodelmarcadordeposicin"/>
                          <w:lang w:val="en-GB"/>
                        </w:rPr>
                      </w:pPr>
                    </w:p>
                    <w:p w14:paraId="1C29B242" w14:textId="77777777" w:rsidR="00355C5E" w:rsidRPr="00617D43" w:rsidRDefault="00355C5E" w:rsidP="004A5E4F">
                      <w:pPr>
                        <w:rPr>
                          <w:rStyle w:val="Textodelmarcadordeposicin"/>
                          <w:lang w:val="en-GB"/>
                        </w:rPr>
                      </w:pPr>
                    </w:p>
                    <w:p w14:paraId="048F9B04" w14:textId="502F8404" w:rsidR="00355C5E" w:rsidRPr="00617D43" w:rsidRDefault="00355C5E" w:rsidP="004A5E4F">
                      <w:pPr>
                        <w:rPr>
                          <w:rStyle w:val="Textodelmarcadordeposicin"/>
                          <w:lang w:val="en-GB"/>
                        </w:rPr>
                      </w:pPr>
                    </w:p>
                    <w:p w14:paraId="49E873BB" w14:textId="77777777" w:rsidR="00A00EEC" w:rsidRPr="00617D43" w:rsidRDefault="00A00EEC" w:rsidP="004A5E4F">
                      <w:pPr>
                        <w:rPr>
                          <w:rStyle w:val="Textodelmarcadordeposicin"/>
                          <w:lang w:val="en-GB"/>
                        </w:rPr>
                      </w:pPr>
                    </w:p>
                    <w:p w14:paraId="29377738" w14:textId="77777777" w:rsidR="00355C5E" w:rsidRPr="00617D43" w:rsidRDefault="00355C5E" w:rsidP="004A5E4F">
                      <w:pPr>
                        <w:rPr>
                          <w:rStyle w:val="Textodelmarcadordeposicin"/>
                          <w:lang w:val="en-GB"/>
                        </w:rPr>
                      </w:pPr>
                    </w:p>
                    <w:p w14:paraId="3C275B5F" w14:textId="4FE563E7" w:rsidR="00665DAC" w:rsidRPr="00617D43" w:rsidRDefault="00665DAC" w:rsidP="004A5E4F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en-GB"/>
                        </w:rPr>
                      </w:pPr>
                    </w:p>
                  </w:tc>
                </w:sdtContent>
              </w:sdt>
            </w:tr>
          </w:tbl>
          <w:p w14:paraId="41E2318C" w14:textId="52F98297" w:rsidR="00665DAC" w:rsidRPr="00617D43" w:rsidRDefault="00665DAC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</w:p>
          <w:p w14:paraId="7367D560" w14:textId="769F787E" w:rsidR="00A00EEC" w:rsidRPr="00617D43" w:rsidRDefault="00A00EEC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</w:p>
          <w:p w14:paraId="5EDE7926" w14:textId="17DA9EEB" w:rsidR="00AA02D0" w:rsidRPr="00617D43" w:rsidRDefault="00AA02D0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</w:p>
          <w:p w14:paraId="390F575E" w14:textId="1C977B41" w:rsidR="00AA02D0" w:rsidRPr="00617D43" w:rsidRDefault="00AA02D0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</w:p>
          <w:p w14:paraId="7A6038BD" w14:textId="77777777" w:rsidR="00AA02D0" w:rsidRPr="00617D43" w:rsidRDefault="00AA02D0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</w:p>
          <w:p w14:paraId="7FA5D008" w14:textId="77777777" w:rsidR="00AA02D0" w:rsidRPr="00617D43" w:rsidRDefault="00AA02D0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</w:p>
          <w:p w14:paraId="5F12F4EA" w14:textId="77777777" w:rsidR="00AA02D0" w:rsidRPr="00617D43" w:rsidRDefault="00AA02D0" w:rsidP="004A5E4F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</w:p>
          <w:p w14:paraId="1D705CD8" w14:textId="2B87B617" w:rsidR="00F540D4" w:rsidRPr="00B852AA" w:rsidRDefault="00B852AA" w:rsidP="00B852AA">
            <w:pPr>
              <w:pStyle w:val="Prrafodelista"/>
              <w:numPr>
                <w:ilvl w:val="0"/>
                <w:numId w:val="24"/>
              </w:num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  <w:r w:rsidRPr="00B852AA">
              <w:rPr>
                <w:rFonts w:asciiTheme="majorHAnsi" w:hAnsiTheme="majorHAnsi"/>
                <w:b/>
                <w:lang w:val="en-GB"/>
              </w:rPr>
              <w:t>BODY ACCREDITATIONS</w:t>
            </w:r>
          </w:p>
          <w:p w14:paraId="106161BB" w14:textId="77777777" w:rsidR="00B852AA" w:rsidRPr="00617D43" w:rsidRDefault="00B852AA" w:rsidP="00B852AA">
            <w:pPr>
              <w:pStyle w:val="Prrafodelista"/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</w:p>
          <w:p w14:paraId="46D2252C" w14:textId="53D725D3" w:rsidR="006B1D62" w:rsidRPr="00617D43" w:rsidRDefault="00B852AA" w:rsidP="004E0979">
            <w:pPr>
              <w:rPr>
                <w:rFonts w:asciiTheme="majorHAnsi" w:hAnsiTheme="majorHAnsi"/>
                <w:bCs/>
                <w:sz w:val="24"/>
                <w:szCs w:val="24"/>
                <w:lang w:val="en-GB"/>
              </w:rPr>
            </w:pPr>
            <w:r w:rsidRPr="00B852AA">
              <w:rPr>
                <w:rFonts w:asciiTheme="majorHAnsi" w:hAnsiTheme="majorHAnsi"/>
                <w:bCs/>
                <w:sz w:val="24"/>
                <w:szCs w:val="24"/>
                <w:lang w:val="en-GB"/>
              </w:rPr>
              <w:t>All accreditations held by the body and for which it is possible to demonstrate evidence should be reported.</w:t>
            </w:r>
          </w:p>
          <w:p w14:paraId="38C47FE6" w14:textId="5A2C680A" w:rsidR="00F540D4" w:rsidRPr="00617D43" w:rsidRDefault="00F540D4" w:rsidP="004E0979">
            <w:pPr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</w:p>
        </w:tc>
      </w:tr>
      <w:tr w:rsidR="0090596C" w:rsidRPr="00617D43" w14:paraId="1DEA996D" w14:textId="77777777" w:rsidTr="00355C5E">
        <w:tc>
          <w:tcPr>
            <w:tcW w:w="5000" w:type="pct"/>
            <w:gridSpan w:val="5"/>
            <w:tcBorders>
              <w:top w:val="nil"/>
            </w:tcBorders>
            <w:shd w:val="clear" w:color="auto" w:fill="39B54A" w:themeFill="accent5"/>
          </w:tcPr>
          <w:p w14:paraId="370D8D18" w14:textId="4BCB787C" w:rsidR="00650259" w:rsidRPr="00617D43" w:rsidRDefault="00B852AA" w:rsidP="0090596C">
            <w:pPr>
              <w:pStyle w:val="Ttulo1"/>
              <w:outlineLvl w:val="0"/>
              <w:rPr>
                <w:color w:val="FFFFFF"/>
                <w:sz w:val="24"/>
                <w:szCs w:val="24"/>
                <w:lang w:val="en-GB"/>
              </w:rPr>
            </w:pPr>
            <w:bookmarkStart w:id="0" w:name="_Hlk521325947"/>
            <w:r w:rsidRPr="00B852AA">
              <w:rPr>
                <w:color w:val="FFFFFF"/>
                <w:lang w:val="en-GB"/>
              </w:rPr>
              <w:lastRenderedPageBreak/>
              <w:t>ACCREDITATIONS</w:t>
            </w:r>
          </w:p>
        </w:tc>
      </w:tr>
      <w:bookmarkEnd w:id="0"/>
      <w:tr w:rsidR="00DD6751" w:rsidRPr="00617D43" w14:paraId="3E837C53" w14:textId="239BDDD9" w:rsidTr="003F40B7">
        <w:tc>
          <w:tcPr>
            <w:tcW w:w="1886" w:type="pct"/>
            <w:shd w:val="clear" w:color="auto" w:fill="DDDFE2" w:themeFill="background1" w:themeFillTint="33"/>
            <w:vAlign w:val="center"/>
          </w:tcPr>
          <w:p w14:paraId="1FDEB99D" w14:textId="23A8F171" w:rsidR="00DD6751" w:rsidRPr="00617D43" w:rsidRDefault="00B852AA" w:rsidP="00BD4296">
            <w:pPr>
              <w:spacing w:before="120"/>
              <w:rPr>
                <w:rFonts w:asciiTheme="majorHAnsi" w:hAnsiTheme="majorHAnsi"/>
                <w:b/>
                <w:bCs/>
                <w:sz w:val="24"/>
                <w:szCs w:val="24"/>
                <w:lang w:val="en-GB"/>
              </w:rPr>
            </w:pPr>
            <w:r w:rsidRPr="00B852AA">
              <w:rPr>
                <w:rFonts w:asciiTheme="majorHAnsi" w:hAnsiTheme="majorHAnsi"/>
                <w:b/>
                <w:bCs/>
                <w:sz w:val="24"/>
                <w:szCs w:val="24"/>
                <w:lang w:val="en-GB"/>
              </w:rPr>
              <w:t>Accreditation</w:t>
            </w:r>
          </w:p>
        </w:tc>
        <w:tc>
          <w:tcPr>
            <w:tcW w:w="1580" w:type="pct"/>
            <w:gridSpan w:val="3"/>
            <w:shd w:val="clear" w:color="auto" w:fill="DDDFE2" w:themeFill="background1" w:themeFillTint="33"/>
            <w:vAlign w:val="center"/>
          </w:tcPr>
          <w:p w14:paraId="469E6D71" w14:textId="1DE4308D" w:rsidR="00DD6751" w:rsidRPr="00617D43" w:rsidRDefault="00B852AA" w:rsidP="00BD4296">
            <w:pPr>
              <w:spacing w:before="120"/>
              <w:rPr>
                <w:rFonts w:asciiTheme="majorHAnsi" w:hAnsiTheme="majorHAnsi"/>
                <w:b/>
                <w:bCs/>
                <w:sz w:val="24"/>
                <w:szCs w:val="24"/>
                <w:lang w:val="en-GB"/>
              </w:rPr>
            </w:pPr>
            <w:r w:rsidRPr="00B852AA">
              <w:rPr>
                <w:rFonts w:asciiTheme="majorHAnsi" w:hAnsiTheme="majorHAnsi"/>
                <w:b/>
                <w:bCs/>
                <w:sz w:val="24"/>
                <w:szCs w:val="24"/>
                <w:lang w:val="en-GB"/>
              </w:rPr>
              <w:t>Sector scope</w:t>
            </w:r>
          </w:p>
        </w:tc>
        <w:tc>
          <w:tcPr>
            <w:tcW w:w="1534" w:type="pct"/>
            <w:shd w:val="clear" w:color="auto" w:fill="DDDFE2" w:themeFill="background1" w:themeFillTint="33"/>
            <w:vAlign w:val="center"/>
          </w:tcPr>
          <w:p w14:paraId="2D9A85E1" w14:textId="1873FD07" w:rsidR="00DD6751" w:rsidRPr="00617D43" w:rsidRDefault="00B852AA" w:rsidP="00BD4296">
            <w:pPr>
              <w:spacing w:before="120"/>
              <w:rPr>
                <w:rFonts w:asciiTheme="majorHAnsi" w:hAnsiTheme="majorHAnsi"/>
                <w:b/>
                <w:bCs/>
                <w:sz w:val="24"/>
                <w:szCs w:val="24"/>
                <w:lang w:val="en-GB"/>
              </w:rPr>
            </w:pPr>
            <w:r w:rsidRPr="00B852AA">
              <w:rPr>
                <w:rFonts w:asciiTheme="majorHAnsi" w:hAnsiTheme="majorHAnsi"/>
                <w:b/>
                <w:bCs/>
                <w:sz w:val="24"/>
                <w:szCs w:val="24"/>
                <w:lang w:val="en-GB"/>
              </w:rPr>
              <w:t>Documentary evidence</w:t>
            </w:r>
          </w:p>
        </w:tc>
      </w:tr>
      <w:tr w:rsidR="00DD6751" w:rsidRPr="00617D43" w14:paraId="02FE6A90" w14:textId="77777777" w:rsidTr="003F40B7">
        <w:trPr>
          <w:trHeight w:val="3509"/>
        </w:trPr>
        <w:tc>
          <w:tcPr>
            <w:tcW w:w="1886" w:type="pct"/>
            <w:vAlign w:val="center"/>
          </w:tcPr>
          <w:p w14:paraId="7CC5BE9E" w14:textId="73876A35" w:rsidR="003451DA" w:rsidRPr="00617D43" w:rsidRDefault="00B852AA" w:rsidP="007873E8">
            <w:pPr>
              <w:spacing w:before="120"/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B852AA">
              <w:rPr>
                <w:rFonts w:asciiTheme="majorHAnsi" w:hAnsiTheme="majorHAnsi"/>
                <w:sz w:val="24"/>
                <w:szCs w:val="24"/>
                <w:lang w:val="en-GB"/>
              </w:rPr>
              <w:t>VVB accredited with IAF member</w:t>
            </w:r>
          </w:p>
          <w:p w14:paraId="6633F90C" w14:textId="52B01C46" w:rsidR="00DD6751" w:rsidRPr="00617D43" w:rsidRDefault="004B710E" w:rsidP="007873E8">
            <w:pPr>
              <w:spacing w:before="120"/>
              <w:rPr>
                <w:rFonts w:asciiTheme="majorHAnsi" w:hAnsiTheme="majorHAnsi"/>
                <w:sz w:val="24"/>
                <w:szCs w:val="24"/>
                <w:lang w:val="en-GB"/>
              </w:rPr>
            </w:pPr>
            <w:sdt>
              <w:sdtPr>
                <w:rPr>
                  <w:rStyle w:val="Textodelmarcadordeposicin"/>
                  <w:rFonts w:asciiTheme="majorHAnsi" w:hAnsiTheme="majorHAnsi"/>
                  <w:sz w:val="24"/>
                  <w:szCs w:val="24"/>
                  <w:lang w:val="en-GB"/>
                </w:rPr>
                <w:id w:val="763271301"/>
                <w:placeholder>
                  <w:docPart w:val="EE61CDC352D94946AD990A6BFAD482DB"/>
                </w:placeholder>
                <w:showingPlcHdr/>
                <w:text/>
              </w:sdtPr>
              <w:sdtEndPr>
                <w:rPr>
                  <w:rStyle w:val="Textodelmarcadordeposicin"/>
                </w:rPr>
              </w:sdtEndPr>
              <w:sdtContent>
                <w:r w:rsidR="00B852AA" w:rsidRPr="00B852AA">
                  <w:rPr>
                    <w:rStyle w:val="Textodelmarcadordeposicin"/>
                    <w:rFonts w:asciiTheme="majorHAnsi" w:hAnsiTheme="majorHAnsi"/>
                    <w:sz w:val="24"/>
                    <w:szCs w:val="24"/>
                    <w:lang w:val="en-GB"/>
                  </w:rPr>
                  <w:t>Enter the name of the IAF signatory member.</w:t>
                </w:r>
              </w:sdtContent>
            </w:sdt>
          </w:p>
        </w:tc>
        <w:tc>
          <w:tcPr>
            <w:tcW w:w="1580" w:type="pct"/>
            <w:gridSpan w:val="3"/>
            <w:vAlign w:val="center"/>
          </w:tcPr>
          <w:p w14:paraId="628BAE9E" w14:textId="4E698D06" w:rsidR="00376B8E" w:rsidRPr="00617D43" w:rsidRDefault="00376B8E" w:rsidP="007873E8">
            <w:pPr>
              <w:spacing w:before="120"/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sz w:val="24"/>
                <w:szCs w:val="24"/>
                <w:lang w:val="en-GB"/>
              </w:rPr>
              <w:object w:dxaOrig="1440" w:dyaOrig="1440" w14:anchorId="5CF131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7" type="#_x0000_t75" style="width:108pt;height:21.6pt" o:ole="">
                  <v:imagedata r:id="rId12" o:title=""/>
                </v:shape>
                <w:control r:id="rId13" w:name="CheckBox4" w:shapeid="_x0000_i1087"/>
              </w:object>
            </w:r>
          </w:p>
          <w:p w14:paraId="77C9858A" w14:textId="5D9F992B" w:rsidR="00376B8E" w:rsidRPr="00617D43" w:rsidRDefault="00376B8E" w:rsidP="007873E8">
            <w:pPr>
              <w:spacing w:before="120"/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sz w:val="24"/>
                <w:szCs w:val="24"/>
                <w:lang w:val="en-GB"/>
              </w:rPr>
              <w:object w:dxaOrig="1440" w:dyaOrig="1440" w14:anchorId="23B6BEF6">
                <v:shape id="_x0000_i1090" type="#_x0000_t75" style="width:108pt;height:21.6pt" o:ole="">
                  <v:imagedata r:id="rId14" o:title=""/>
                </v:shape>
                <w:control r:id="rId15" w:name="CheckBox41" w:shapeid="_x0000_i1090"/>
              </w:object>
            </w:r>
          </w:p>
          <w:p w14:paraId="24FBF8F4" w14:textId="0BF95C68" w:rsidR="00376B8E" w:rsidRPr="00617D43" w:rsidRDefault="00376B8E" w:rsidP="007873E8">
            <w:pPr>
              <w:spacing w:before="120"/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sz w:val="24"/>
                <w:szCs w:val="24"/>
                <w:lang w:val="en-GB"/>
              </w:rPr>
              <w:object w:dxaOrig="1440" w:dyaOrig="1440" w14:anchorId="09150123">
                <v:shape id="_x0000_i1091" type="#_x0000_t75" style="width:108pt;height:21.6pt" o:ole="">
                  <v:imagedata r:id="rId16" o:title=""/>
                </v:shape>
                <w:control r:id="rId17" w:name="CheckBox42" w:shapeid="_x0000_i1091"/>
              </w:object>
            </w:r>
          </w:p>
          <w:p w14:paraId="7E1A8F83" w14:textId="3E5283B2" w:rsidR="00376B8E" w:rsidRPr="00617D43" w:rsidRDefault="00376B8E" w:rsidP="007873E8">
            <w:pPr>
              <w:spacing w:before="120"/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sz w:val="24"/>
                <w:szCs w:val="24"/>
                <w:lang w:val="en-GB"/>
              </w:rPr>
              <w:object w:dxaOrig="1440" w:dyaOrig="1440" w14:anchorId="718A65C8">
                <v:shape id="_x0000_i1093" type="#_x0000_t75" style="width:122.4pt;height:21.6pt" o:ole="">
                  <v:imagedata r:id="rId18" o:title=""/>
                </v:shape>
                <w:control r:id="rId19" w:name="CheckBox43" w:shapeid="_x0000_i1093"/>
              </w:object>
            </w:r>
          </w:p>
          <w:p w14:paraId="37D009E9" w14:textId="423F6FE0" w:rsidR="006B1D62" w:rsidRPr="00617D43" w:rsidRDefault="00376B8E" w:rsidP="007873E8">
            <w:pPr>
              <w:spacing w:before="120"/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sz w:val="24"/>
                <w:szCs w:val="24"/>
                <w:lang w:val="en-GB"/>
              </w:rPr>
              <w:object w:dxaOrig="1440" w:dyaOrig="1440" w14:anchorId="5C009551">
                <v:shape id="_x0000_i1098" type="#_x0000_t75" style="width:108pt;height:21.6pt" o:ole="">
                  <v:imagedata r:id="rId20" o:title=""/>
                </v:shape>
                <w:control r:id="rId21" w:name="CheckBox44" w:shapeid="_x0000_i1098"/>
              </w:object>
            </w:r>
          </w:p>
          <w:p w14:paraId="4A9501C5" w14:textId="5CF42733" w:rsidR="006B1D62" w:rsidRPr="00617D43" w:rsidRDefault="006B1D62" w:rsidP="007873E8">
            <w:pPr>
              <w:spacing w:before="120"/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sz w:val="24"/>
                <w:szCs w:val="24"/>
                <w:lang w:val="en-GB"/>
              </w:rPr>
              <w:object w:dxaOrig="1440" w:dyaOrig="1440" w14:anchorId="4318F5DA">
                <v:shape id="_x0000_i1102" type="#_x0000_t75" style="width:108pt;height:21.6pt" o:ole="">
                  <v:imagedata r:id="rId22" o:title=""/>
                </v:shape>
                <w:control r:id="rId23" w:name="CheckBox421" w:shapeid="_x0000_i1102"/>
              </w:object>
            </w:r>
          </w:p>
        </w:tc>
        <w:sdt>
          <w:sdtPr>
            <w:rPr>
              <w:rFonts w:asciiTheme="majorHAnsi" w:hAnsiTheme="majorHAnsi"/>
              <w:sz w:val="24"/>
              <w:szCs w:val="24"/>
              <w:lang w:val="en-GB"/>
            </w:rPr>
            <w:id w:val="1659345948"/>
            <w:placeholder>
              <w:docPart w:val="136D30CCB1434893843ABF14E8FD32A1"/>
            </w:placeholder>
            <w:showingPlcHdr/>
            <w:text/>
          </w:sdtPr>
          <w:sdtEndPr/>
          <w:sdtContent>
            <w:tc>
              <w:tcPr>
                <w:tcW w:w="1534" w:type="pct"/>
                <w:vAlign w:val="center"/>
              </w:tcPr>
              <w:p w14:paraId="72E62AA1" w14:textId="1B407C7C" w:rsidR="00DD6751" w:rsidRPr="00617D43" w:rsidRDefault="004B710E" w:rsidP="007873E8">
                <w:pPr>
                  <w:spacing w:before="120"/>
                  <w:rPr>
                    <w:rFonts w:asciiTheme="majorHAnsi" w:hAnsiTheme="majorHAnsi"/>
                    <w:sz w:val="24"/>
                    <w:szCs w:val="24"/>
                    <w:lang w:val="en-GB"/>
                  </w:rPr>
                </w:pPr>
                <w:r w:rsidRPr="004B710E">
                  <w:rPr>
                    <w:rStyle w:val="Textodelmarcadordeposicin"/>
                    <w:rFonts w:asciiTheme="majorHAnsi" w:hAnsiTheme="majorHAnsi"/>
                    <w:sz w:val="24"/>
                    <w:szCs w:val="24"/>
                    <w:lang w:val="en-GB"/>
                  </w:rPr>
                  <w:t>Link or document name.</w:t>
                </w:r>
              </w:p>
            </w:tc>
          </w:sdtContent>
        </w:sdt>
      </w:tr>
      <w:tr w:rsidR="003F40B7" w:rsidRPr="00617D43" w14:paraId="0888A22A" w14:textId="77777777" w:rsidTr="003F40B7">
        <w:trPr>
          <w:trHeight w:val="1229"/>
        </w:trPr>
        <w:tc>
          <w:tcPr>
            <w:tcW w:w="1886" w:type="pct"/>
            <w:vAlign w:val="center"/>
          </w:tcPr>
          <w:p w14:paraId="7F762293" w14:textId="75C0ABBE" w:rsidR="003F40B7" w:rsidRPr="00617D43" w:rsidRDefault="004B710E" w:rsidP="007873E8">
            <w:pPr>
              <w:spacing w:before="120"/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4B710E">
              <w:rPr>
                <w:rFonts w:asciiTheme="majorHAnsi" w:hAnsiTheme="majorHAnsi"/>
                <w:sz w:val="24"/>
                <w:szCs w:val="24"/>
                <w:lang w:val="en-GB"/>
              </w:rPr>
              <w:t>Accreditation details</w:t>
            </w:r>
          </w:p>
        </w:tc>
        <w:sdt>
          <w:sdtPr>
            <w:rPr>
              <w:rFonts w:asciiTheme="majorHAnsi" w:hAnsiTheme="majorHAnsi"/>
              <w:sz w:val="24"/>
              <w:szCs w:val="24"/>
              <w:lang w:val="en-GB"/>
            </w:rPr>
            <w:id w:val="-499658443"/>
            <w:placeholder>
              <w:docPart w:val="D36ACE2D2A1143CBBE4AE9A16E159324"/>
            </w:placeholder>
            <w:showingPlcHdr/>
          </w:sdtPr>
          <w:sdtEndPr/>
          <w:sdtContent>
            <w:tc>
              <w:tcPr>
                <w:tcW w:w="3114" w:type="pct"/>
                <w:gridSpan w:val="4"/>
                <w:vAlign w:val="center"/>
              </w:tcPr>
              <w:p w14:paraId="51C8343B" w14:textId="4A01DD03" w:rsidR="003F40B7" w:rsidRPr="00617D43" w:rsidRDefault="004B710E" w:rsidP="007873E8">
                <w:pPr>
                  <w:spacing w:before="120"/>
                  <w:rPr>
                    <w:rFonts w:asciiTheme="majorHAnsi" w:hAnsiTheme="majorHAnsi"/>
                    <w:sz w:val="24"/>
                    <w:szCs w:val="24"/>
                    <w:lang w:val="en-GB"/>
                  </w:rPr>
                </w:pPr>
                <w:r w:rsidRPr="004B710E">
                  <w:rPr>
                    <w:rStyle w:val="Textodelmarcadordeposicin"/>
                    <w:rFonts w:asciiTheme="majorHAnsi" w:hAnsiTheme="majorHAnsi"/>
                    <w:sz w:val="24"/>
                    <w:szCs w:val="24"/>
                    <w:lang w:val="en-GB"/>
                  </w:rPr>
                  <w:t>Enter accreditation details.</w:t>
                </w:r>
              </w:p>
            </w:tc>
          </w:sdtContent>
        </w:sdt>
      </w:tr>
      <w:tr w:rsidR="002A19D8" w:rsidRPr="00617D43" w14:paraId="60765489" w14:textId="2EECB440" w:rsidTr="00635B45">
        <w:trPr>
          <w:trHeight w:val="3451"/>
        </w:trPr>
        <w:tc>
          <w:tcPr>
            <w:tcW w:w="1886" w:type="pct"/>
            <w:vAlign w:val="center"/>
          </w:tcPr>
          <w:p w14:paraId="28A78923" w14:textId="5F1A5D4D" w:rsidR="002A19D8" w:rsidRPr="00617D43" w:rsidRDefault="004B710E" w:rsidP="002A19D8">
            <w:pPr>
              <w:spacing w:before="120"/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4B710E">
              <w:rPr>
                <w:rFonts w:asciiTheme="majorHAnsi" w:hAnsiTheme="majorHAnsi"/>
                <w:sz w:val="24"/>
                <w:szCs w:val="24"/>
                <w:lang w:val="en-GB"/>
              </w:rPr>
              <w:t>VVB accredited as DOE</w:t>
            </w:r>
          </w:p>
          <w:p w14:paraId="60A18A56" w14:textId="6DF81BAD" w:rsidR="002A19D8" w:rsidRPr="00617D43" w:rsidRDefault="002A19D8" w:rsidP="002A19D8">
            <w:pPr>
              <w:spacing w:before="120"/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      </w:t>
            </w:r>
          </w:p>
        </w:tc>
        <w:tc>
          <w:tcPr>
            <w:tcW w:w="1556" w:type="pct"/>
            <w:gridSpan w:val="2"/>
            <w:vAlign w:val="center"/>
          </w:tcPr>
          <w:p w14:paraId="67EFCBA6" w14:textId="2536293E" w:rsidR="002A19D8" w:rsidRPr="00617D43" w:rsidRDefault="002A19D8" w:rsidP="002A19D8">
            <w:pPr>
              <w:spacing w:before="120"/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sz w:val="24"/>
                <w:szCs w:val="24"/>
                <w:lang w:val="en-GB"/>
              </w:rPr>
              <w:object w:dxaOrig="1440" w:dyaOrig="1440" w14:anchorId="7B8680C9">
                <v:shape id="_x0000_i1107" type="#_x0000_t75" style="width:108pt;height:21.6pt" o:ole="">
                  <v:imagedata r:id="rId24" o:title=""/>
                </v:shape>
                <w:control r:id="rId25" w:name="CheckBox45" w:shapeid="_x0000_i1107"/>
              </w:object>
            </w:r>
          </w:p>
          <w:p w14:paraId="756489ED" w14:textId="0F648CDB" w:rsidR="002A19D8" w:rsidRPr="00617D43" w:rsidRDefault="002A19D8" w:rsidP="002A19D8">
            <w:pPr>
              <w:spacing w:before="120"/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sz w:val="24"/>
                <w:szCs w:val="24"/>
                <w:lang w:val="en-GB"/>
              </w:rPr>
              <w:object w:dxaOrig="1440" w:dyaOrig="1440" w14:anchorId="7207A5E3">
                <v:shape id="_x0000_i1110" type="#_x0000_t75" style="width:108pt;height:21.6pt" o:ole="">
                  <v:imagedata r:id="rId26" o:title=""/>
                </v:shape>
                <w:control r:id="rId27" w:name="CheckBox411" w:shapeid="_x0000_i1110"/>
              </w:object>
            </w:r>
          </w:p>
          <w:p w14:paraId="2D0C3525" w14:textId="1B6673AF" w:rsidR="002A19D8" w:rsidRPr="00617D43" w:rsidRDefault="002A19D8" w:rsidP="002A19D8">
            <w:pPr>
              <w:spacing w:before="120"/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sz w:val="24"/>
                <w:szCs w:val="24"/>
                <w:lang w:val="en-GB"/>
              </w:rPr>
              <w:object w:dxaOrig="1440" w:dyaOrig="1440" w14:anchorId="2A73F3DF">
                <v:shape id="_x0000_i1111" type="#_x0000_t75" style="width:108pt;height:21.6pt" o:ole="">
                  <v:imagedata r:id="rId28" o:title=""/>
                </v:shape>
                <w:control r:id="rId29" w:name="CheckBox422" w:shapeid="_x0000_i1111"/>
              </w:object>
            </w:r>
          </w:p>
          <w:p w14:paraId="485FA395" w14:textId="69FA3C5C" w:rsidR="002A19D8" w:rsidRPr="00617D43" w:rsidRDefault="002A19D8" w:rsidP="002A19D8">
            <w:pPr>
              <w:spacing w:before="120"/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sz w:val="24"/>
                <w:szCs w:val="24"/>
                <w:lang w:val="en-GB"/>
              </w:rPr>
              <w:object w:dxaOrig="1440" w:dyaOrig="1440" w14:anchorId="3D5F75F9">
                <v:shape id="_x0000_i1112" type="#_x0000_t75" style="width:122.4pt;height:21.6pt" o:ole="">
                  <v:imagedata r:id="rId30" o:title=""/>
                </v:shape>
                <w:control r:id="rId31" w:name="CheckBox431" w:shapeid="_x0000_i1112"/>
              </w:object>
            </w:r>
          </w:p>
          <w:p w14:paraId="18136E7D" w14:textId="3BBDC6F6" w:rsidR="002A19D8" w:rsidRPr="00617D43" w:rsidRDefault="002A19D8" w:rsidP="002A19D8">
            <w:pPr>
              <w:spacing w:before="120"/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sz w:val="24"/>
                <w:szCs w:val="24"/>
                <w:lang w:val="en-GB"/>
              </w:rPr>
              <w:object w:dxaOrig="1440" w:dyaOrig="1440" w14:anchorId="123DA1A2">
                <v:shape id="_x0000_i1117" type="#_x0000_t75" style="width:108pt;height:21.6pt" o:ole="">
                  <v:imagedata r:id="rId32" o:title=""/>
                </v:shape>
                <w:control r:id="rId33" w:name="CheckBox441" w:shapeid="_x0000_i1117"/>
              </w:object>
            </w:r>
          </w:p>
          <w:p w14:paraId="3044F4F6" w14:textId="0290601F" w:rsidR="002A19D8" w:rsidRPr="00617D43" w:rsidRDefault="002A19D8" w:rsidP="002A19D8">
            <w:pPr>
              <w:spacing w:before="120"/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617D43">
              <w:rPr>
                <w:rFonts w:asciiTheme="majorHAnsi" w:hAnsiTheme="majorHAnsi"/>
                <w:sz w:val="24"/>
                <w:szCs w:val="24"/>
                <w:lang w:val="en-GB"/>
              </w:rPr>
              <w:object w:dxaOrig="1440" w:dyaOrig="1440" w14:anchorId="616E84F6">
                <v:shape id="_x0000_i1121" type="#_x0000_t75" style="width:108pt;height:21.6pt" o:ole="">
                  <v:imagedata r:id="rId34" o:title=""/>
                </v:shape>
                <w:control r:id="rId35" w:name="CheckBox4211" w:shapeid="_x0000_i1121"/>
              </w:object>
            </w:r>
          </w:p>
        </w:tc>
        <w:sdt>
          <w:sdtPr>
            <w:rPr>
              <w:rFonts w:asciiTheme="majorHAnsi" w:hAnsiTheme="majorHAnsi"/>
              <w:sz w:val="24"/>
              <w:szCs w:val="24"/>
              <w:lang w:val="en-GB"/>
            </w:rPr>
            <w:id w:val="759570925"/>
            <w:placeholder>
              <w:docPart w:val="0336D772CBC94863AE5A518503920E0F"/>
            </w:placeholder>
            <w:showingPlcHdr/>
            <w:text/>
          </w:sdtPr>
          <w:sdtEndPr/>
          <w:sdtContent>
            <w:tc>
              <w:tcPr>
                <w:tcW w:w="1558" w:type="pct"/>
                <w:gridSpan w:val="2"/>
                <w:vAlign w:val="center"/>
              </w:tcPr>
              <w:p w14:paraId="49CBCBCC" w14:textId="709073B4" w:rsidR="002A19D8" w:rsidRPr="00617D43" w:rsidRDefault="002A19D8" w:rsidP="002A19D8">
                <w:pPr>
                  <w:spacing w:before="120"/>
                  <w:rPr>
                    <w:rFonts w:asciiTheme="majorHAnsi" w:hAnsiTheme="majorHAnsi"/>
                    <w:sz w:val="24"/>
                    <w:szCs w:val="24"/>
                    <w:lang w:val="en-GB"/>
                  </w:rPr>
                </w:pPr>
                <w:r w:rsidRPr="00617D43">
                  <w:rPr>
                    <w:rStyle w:val="Textodelmarcadordeposicin"/>
                    <w:rFonts w:asciiTheme="majorHAnsi" w:hAnsiTheme="majorHAnsi"/>
                    <w:sz w:val="24"/>
                    <w:szCs w:val="24"/>
                    <w:lang w:val="en-GB"/>
                  </w:rPr>
                  <w:t xml:space="preserve">Enlace o </w:t>
                </w:r>
                <w:proofErr w:type="spellStart"/>
                <w:r w:rsidRPr="00617D43">
                  <w:rPr>
                    <w:rStyle w:val="Textodelmarcadordeposicin"/>
                    <w:rFonts w:asciiTheme="majorHAnsi" w:hAnsiTheme="majorHAnsi"/>
                    <w:sz w:val="24"/>
                    <w:szCs w:val="24"/>
                    <w:lang w:val="en-GB"/>
                  </w:rPr>
                  <w:t>nombre</w:t>
                </w:r>
                <w:proofErr w:type="spellEnd"/>
                <w:r w:rsidRPr="00617D43">
                  <w:rPr>
                    <w:rStyle w:val="Textodelmarcadordeposicin"/>
                    <w:rFonts w:asciiTheme="majorHAnsi" w:hAnsiTheme="majorHAnsi"/>
                    <w:sz w:val="24"/>
                    <w:szCs w:val="24"/>
                    <w:lang w:val="en-GB"/>
                  </w:rPr>
                  <w:t xml:space="preserve"> del </w:t>
                </w:r>
                <w:proofErr w:type="spellStart"/>
                <w:r w:rsidRPr="00617D43">
                  <w:rPr>
                    <w:rStyle w:val="Textodelmarcadordeposicin"/>
                    <w:rFonts w:asciiTheme="majorHAnsi" w:hAnsiTheme="majorHAnsi"/>
                    <w:sz w:val="24"/>
                    <w:szCs w:val="24"/>
                    <w:lang w:val="en-GB"/>
                  </w:rPr>
                  <w:t>documento</w:t>
                </w:r>
                <w:proofErr w:type="spellEnd"/>
                <w:r w:rsidRPr="00617D43">
                  <w:rPr>
                    <w:rStyle w:val="Textodelmarcadordeposicin"/>
                    <w:rFonts w:asciiTheme="majorHAnsi" w:hAnsiTheme="majorHAnsi"/>
                    <w:sz w:val="24"/>
                    <w:szCs w:val="24"/>
                    <w:lang w:val="en-GB"/>
                  </w:rPr>
                  <w:t>.</w:t>
                </w:r>
              </w:p>
            </w:tc>
          </w:sdtContent>
        </w:sdt>
      </w:tr>
      <w:tr w:rsidR="002A19D8" w:rsidRPr="00617D43" w14:paraId="033D5391" w14:textId="77777777" w:rsidTr="002A19D8">
        <w:trPr>
          <w:trHeight w:val="1229"/>
        </w:trPr>
        <w:tc>
          <w:tcPr>
            <w:tcW w:w="1886" w:type="pct"/>
            <w:vAlign w:val="center"/>
          </w:tcPr>
          <w:p w14:paraId="5C6DF006" w14:textId="556F1B7A" w:rsidR="002A19D8" w:rsidRPr="00617D43" w:rsidRDefault="004B710E" w:rsidP="002A19D8">
            <w:pPr>
              <w:spacing w:before="120"/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4B710E">
              <w:rPr>
                <w:rFonts w:asciiTheme="majorHAnsi" w:hAnsiTheme="majorHAnsi"/>
                <w:sz w:val="24"/>
                <w:szCs w:val="24"/>
                <w:lang w:val="en-GB"/>
              </w:rPr>
              <w:t>Accreditation details</w:t>
            </w:r>
          </w:p>
        </w:tc>
        <w:sdt>
          <w:sdtPr>
            <w:rPr>
              <w:rFonts w:asciiTheme="majorHAnsi" w:hAnsiTheme="majorHAnsi"/>
              <w:sz w:val="24"/>
              <w:szCs w:val="24"/>
              <w:lang w:val="en-GB"/>
            </w:rPr>
            <w:id w:val="1167218491"/>
            <w:placeholder>
              <w:docPart w:val="CFE9E45EDAE24DB3861811EA0E484EB1"/>
            </w:placeholder>
            <w:showingPlcHdr/>
          </w:sdtPr>
          <w:sdtEndPr/>
          <w:sdtContent>
            <w:tc>
              <w:tcPr>
                <w:tcW w:w="3114" w:type="pct"/>
                <w:gridSpan w:val="4"/>
                <w:vAlign w:val="center"/>
              </w:tcPr>
              <w:p w14:paraId="4541AAAC" w14:textId="02838043" w:rsidR="002A19D8" w:rsidRPr="00617D43" w:rsidRDefault="004B710E" w:rsidP="002A19D8">
                <w:pPr>
                  <w:spacing w:before="120"/>
                  <w:rPr>
                    <w:rFonts w:asciiTheme="majorHAnsi" w:hAnsiTheme="majorHAnsi"/>
                    <w:sz w:val="24"/>
                    <w:szCs w:val="24"/>
                    <w:lang w:val="en-GB"/>
                  </w:rPr>
                </w:pPr>
                <w:r w:rsidRPr="004B710E">
                  <w:rPr>
                    <w:rStyle w:val="Textodelmarcadordeposicin"/>
                    <w:rFonts w:asciiTheme="majorHAnsi" w:hAnsiTheme="majorHAnsi"/>
                    <w:sz w:val="24"/>
                    <w:szCs w:val="24"/>
                    <w:lang w:val="en-GB"/>
                  </w:rPr>
                  <w:t>Enter accreditation details.</w:t>
                </w:r>
              </w:p>
            </w:tc>
          </w:sdtContent>
        </w:sdt>
      </w:tr>
    </w:tbl>
    <w:p w14:paraId="603DAE3B" w14:textId="639A1DE2" w:rsidR="00CE6104" w:rsidRDefault="00CE6104" w:rsidP="00E677FE">
      <w:pPr>
        <w:spacing w:after="0"/>
        <w:rPr>
          <w:rFonts w:asciiTheme="majorHAnsi" w:hAnsiTheme="majorHAnsi"/>
          <w:sz w:val="24"/>
          <w:szCs w:val="24"/>
        </w:rPr>
      </w:pPr>
    </w:p>
    <w:p w14:paraId="2A795E2A" w14:textId="754A9A75" w:rsidR="00665DAC" w:rsidRDefault="00665DAC" w:rsidP="00E677FE">
      <w:pPr>
        <w:spacing w:after="0"/>
        <w:rPr>
          <w:rFonts w:asciiTheme="majorHAnsi" w:hAnsiTheme="majorHAnsi"/>
          <w:sz w:val="24"/>
          <w:szCs w:val="24"/>
        </w:rPr>
      </w:pPr>
    </w:p>
    <w:p w14:paraId="4A147875" w14:textId="77777777" w:rsidR="00AA02D0" w:rsidRDefault="00AA02D0" w:rsidP="00E677FE">
      <w:pPr>
        <w:spacing w:after="0"/>
        <w:rPr>
          <w:rFonts w:asciiTheme="majorHAnsi" w:hAnsiTheme="majorHAnsi"/>
          <w:sz w:val="24"/>
          <w:szCs w:val="24"/>
        </w:rPr>
      </w:pPr>
    </w:p>
    <w:p w14:paraId="5C0EC874" w14:textId="5A994BA6" w:rsidR="00665DAC" w:rsidRPr="00665DAC" w:rsidRDefault="004B710E" w:rsidP="00665DAC">
      <w:pPr>
        <w:pStyle w:val="Prrafodelista"/>
        <w:numPr>
          <w:ilvl w:val="0"/>
          <w:numId w:val="24"/>
        </w:numPr>
        <w:spacing w:after="0"/>
        <w:rPr>
          <w:rFonts w:asciiTheme="majorHAnsi" w:hAnsiTheme="majorHAnsi"/>
          <w:b/>
          <w:bCs/>
          <w:lang w:val="es-CO"/>
        </w:rPr>
      </w:pPr>
      <w:r w:rsidRPr="004B710E">
        <w:rPr>
          <w:rFonts w:asciiTheme="majorHAnsi" w:hAnsiTheme="majorHAnsi"/>
          <w:b/>
          <w:bCs/>
          <w:lang w:val="es-CO"/>
        </w:rPr>
        <w:t>SIGNATURE OF THE BODY</w:t>
      </w:r>
    </w:p>
    <w:p w14:paraId="29E1A117" w14:textId="77777777" w:rsidR="00665DAC" w:rsidRPr="00665DAC" w:rsidRDefault="00665DAC" w:rsidP="00665DAC">
      <w:pPr>
        <w:pStyle w:val="Prrafodelista"/>
        <w:spacing w:after="0"/>
        <w:rPr>
          <w:rFonts w:asciiTheme="majorHAnsi" w:hAnsiTheme="majorHAnsi"/>
          <w:sz w:val="24"/>
          <w:szCs w:val="24"/>
          <w:lang w:val="es-CO"/>
        </w:rPr>
      </w:pPr>
    </w:p>
    <w:tbl>
      <w:tblPr>
        <w:tblStyle w:val="GSBoldTable"/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6236"/>
      </w:tblGrid>
      <w:tr w:rsidR="00665DAC" w:rsidRPr="004B710E" w14:paraId="27C61D33" w14:textId="77777777" w:rsidTr="003040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17"/>
        </w:trPr>
        <w:tc>
          <w:tcPr>
            <w:tcW w:w="3114" w:type="dxa"/>
          </w:tcPr>
          <w:p w14:paraId="56F0E670" w14:textId="2FD9CA43" w:rsidR="00665DAC" w:rsidRPr="004B710E" w:rsidRDefault="004B710E" w:rsidP="003040E1">
            <w:pPr>
              <w:jc w:val="center"/>
              <w:rPr>
                <w:b/>
                <w:bCs/>
                <w:lang w:val="en-GB"/>
              </w:rPr>
            </w:pPr>
            <w:r w:rsidRPr="004B710E">
              <w:rPr>
                <w:rFonts w:asciiTheme="majorHAnsi" w:eastAsia="Avenir" w:hAnsiTheme="majorHAnsi" w:cs="Avenir"/>
                <w:b/>
                <w:bCs/>
                <w:color w:val="FFFFFF"/>
                <w:sz w:val="24"/>
                <w:lang w:val="en-GB"/>
              </w:rPr>
              <w:t>Signature of the VVB</w:t>
            </w:r>
          </w:p>
        </w:tc>
        <w:tc>
          <w:tcPr>
            <w:tcW w:w="6236" w:type="dxa"/>
            <w:shd w:val="clear" w:color="auto" w:fill="EBECED"/>
          </w:tcPr>
          <w:p w14:paraId="72C543B5" w14:textId="77777777" w:rsidR="00665DAC" w:rsidRPr="004B710E" w:rsidRDefault="00665DAC" w:rsidP="00376B8E">
            <w:pPr>
              <w:rPr>
                <w:rFonts w:asciiTheme="majorHAnsi" w:eastAsia="Avenir" w:hAnsiTheme="majorHAnsi" w:cs="Avenir"/>
                <w:bCs/>
                <w:sz w:val="24"/>
                <w:lang w:val="en-GB"/>
              </w:rPr>
            </w:pPr>
          </w:p>
          <w:p w14:paraId="14C369FF" w14:textId="77777777" w:rsidR="00665DAC" w:rsidRPr="004B710E" w:rsidRDefault="00665DAC" w:rsidP="00376B8E">
            <w:pPr>
              <w:rPr>
                <w:rFonts w:asciiTheme="majorHAnsi" w:eastAsia="Avenir" w:hAnsiTheme="majorHAnsi" w:cs="Avenir"/>
                <w:bCs/>
                <w:sz w:val="24"/>
                <w:lang w:val="en-GB"/>
              </w:rPr>
            </w:pPr>
          </w:p>
        </w:tc>
      </w:tr>
      <w:tr w:rsidR="00665DAC" w:rsidRPr="004B710E" w14:paraId="15CC155D" w14:textId="77777777" w:rsidTr="00665DAC">
        <w:trPr>
          <w:trHeight w:val="397"/>
        </w:trPr>
        <w:tc>
          <w:tcPr>
            <w:tcW w:w="3114" w:type="dxa"/>
          </w:tcPr>
          <w:p w14:paraId="765B04E4" w14:textId="11479D12" w:rsidR="00665DAC" w:rsidRPr="004B710E" w:rsidRDefault="00665DAC" w:rsidP="003040E1">
            <w:pPr>
              <w:jc w:val="center"/>
              <w:rPr>
                <w:rFonts w:asciiTheme="majorHAnsi" w:eastAsia="Avenir" w:hAnsiTheme="majorHAnsi" w:cs="Avenir"/>
                <w:bCs/>
                <w:sz w:val="24"/>
                <w:lang w:val="en-GB"/>
              </w:rPr>
            </w:pPr>
            <w:r w:rsidRPr="004B710E">
              <w:rPr>
                <w:rFonts w:asciiTheme="majorHAnsi" w:eastAsia="Avenir" w:hAnsiTheme="majorHAnsi" w:cs="Avenir"/>
                <w:sz w:val="24"/>
                <w:lang w:val="en-GB"/>
              </w:rPr>
              <w:t>N</w:t>
            </w:r>
            <w:r w:rsidR="004B710E" w:rsidRPr="004B710E">
              <w:rPr>
                <w:rFonts w:asciiTheme="majorHAnsi" w:eastAsia="Avenir" w:hAnsiTheme="majorHAnsi" w:cs="Avenir"/>
                <w:sz w:val="24"/>
                <w:lang w:val="en-GB"/>
              </w:rPr>
              <w:t>ame</w:t>
            </w:r>
          </w:p>
        </w:tc>
        <w:sdt>
          <w:sdtPr>
            <w:rPr>
              <w:rFonts w:asciiTheme="majorHAnsi" w:eastAsia="Avenir" w:hAnsiTheme="majorHAnsi" w:cs="Avenir"/>
              <w:bCs/>
              <w:sz w:val="24"/>
              <w:lang w:val="en-GB"/>
            </w:rPr>
            <w:id w:val="-1225142239"/>
            <w:placeholder>
              <w:docPart w:val="CB101F1CDB224CB68342CDCBB1006CC8"/>
            </w:placeholder>
            <w:showingPlcHdr/>
            <w:text/>
          </w:sdtPr>
          <w:sdtEndPr/>
          <w:sdtContent>
            <w:tc>
              <w:tcPr>
                <w:tcW w:w="6236" w:type="dxa"/>
                <w:shd w:val="clear" w:color="auto" w:fill="DDDFE2" w:themeFill="background1" w:themeFillTint="33"/>
              </w:tcPr>
              <w:p w14:paraId="1CD79717" w14:textId="280BDA72" w:rsidR="00665DAC" w:rsidRPr="004B710E" w:rsidRDefault="004B710E" w:rsidP="00376B8E">
                <w:pPr>
                  <w:rPr>
                    <w:rFonts w:asciiTheme="majorHAnsi" w:eastAsia="Avenir" w:hAnsiTheme="majorHAnsi" w:cs="Avenir"/>
                    <w:bCs/>
                    <w:sz w:val="24"/>
                    <w:lang w:val="en-GB"/>
                  </w:rPr>
                </w:pPr>
                <w:r w:rsidRPr="004B710E">
                  <w:rPr>
                    <w:rStyle w:val="Textodelmarcadordeposicin"/>
                    <w:rFonts w:asciiTheme="majorHAnsi" w:hAnsiTheme="majorHAnsi"/>
                    <w:sz w:val="24"/>
                    <w:lang w:val="en-GB"/>
                  </w:rPr>
                  <w:t>Enter the name.</w:t>
                </w:r>
              </w:p>
            </w:tc>
          </w:sdtContent>
        </w:sdt>
      </w:tr>
      <w:tr w:rsidR="00665DAC" w:rsidRPr="004B710E" w14:paraId="570C7F51" w14:textId="77777777" w:rsidTr="00665DAC">
        <w:trPr>
          <w:trHeight w:val="397"/>
        </w:trPr>
        <w:tc>
          <w:tcPr>
            <w:tcW w:w="3114" w:type="dxa"/>
          </w:tcPr>
          <w:p w14:paraId="515C599D" w14:textId="5C2091E6" w:rsidR="00665DAC" w:rsidRPr="004B710E" w:rsidRDefault="004B710E" w:rsidP="003040E1">
            <w:pPr>
              <w:jc w:val="center"/>
              <w:rPr>
                <w:rFonts w:asciiTheme="majorHAnsi" w:eastAsia="Avenir" w:hAnsiTheme="majorHAnsi" w:cs="Avenir"/>
                <w:bCs/>
                <w:sz w:val="24"/>
                <w:lang w:val="en-GB"/>
              </w:rPr>
            </w:pPr>
            <w:r w:rsidRPr="004B710E">
              <w:rPr>
                <w:rFonts w:asciiTheme="majorHAnsi" w:eastAsia="Avenir" w:hAnsiTheme="majorHAnsi" w:cs="Avenir"/>
                <w:sz w:val="24"/>
                <w:lang w:val="en-GB"/>
              </w:rPr>
              <w:t>Identification</w:t>
            </w:r>
          </w:p>
        </w:tc>
        <w:sdt>
          <w:sdtPr>
            <w:rPr>
              <w:rFonts w:asciiTheme="majorHAnsi" w:eastAsia="Avenir" w:hAnsiTheme="majorHAnsi" w:cs="Avenir"/>
              <w:bCs/>
              <w:sz w:val="24"/>
              <w:lang w:val="en-GB"/>
            </w:rPr>
            <w:id w:val="1749846921"/>
            <w:placeholder>
              <w:docPart w:val="86E185B5D3D04258903A7C86227F09C1"/>
            </w:placeholder>
            <w:showingPlcHdr/>
            <w:text/>
          </w:sdtPr>
          <w:sdtEndPr/>
          <w:sdtContent>
            <w:tc>
              <w:tcPr>
                <w:tcW w:w="6236" w:type="dxa"/>
                <w:shd w:val="clear" w:color="auto" w:fill="DDDFE2" w:themeFill="background1" w:themeFillTint="33"/>
              </w:tcPr>
              <w:p w14:paraId="5EE6CB27" w14:textId="35960785" w:rsidR="00665DAC" w:rsidRPr="004B710E" w:rsidRDefault="004B710E" w:rsidP="00376B8E">
                <w:pPr>
                  <w:rPr>
                    <w:rFonts w:asciiTheme="majorHAnsi" w:eastAsia="Avenir" w:hAnsiTheme="majorHAnsi" w:cs="Avenir"/>
                    <w:bCs/>
                    <w:sz w:val="24"/>
                    <w:lang w:val="en-GB"/>
                  </w:rPr>
                </w:pPr>
                <w:r w:rsidRPr="004B710E">
                  <w:rPr>
                    <w:rFonts w:asciiTheme="majorHAnsi" w:eastAsia="Avenir" w:hAnsiTheme="majorHAnsi" w:cs="Avenir"/>
                    <w:bCs/>
                    <w:color w:val="7F7F7F" w:themeColor="text1" w:themeTint="80"/>
                    <w:sz w:val="24"/>
                    <w:lang w:val="en-GB"/>
                  </w:rPr>
                  <w:t>Enter the identification number.</w:t>
                </w:r>
              </w:p>
            </w:tc>
          </w:sdtContent>
        </w:sdt>
      </w:tr>
    </w:tbl>
    <w:p w14:paraId="0065A829" w14:textId="77777777" w:rsidR="00665DAC" w:rsidRPr="00665DAC" w:rsidRDefault="00665DAC" w:rsidP="00E677FE">
      <w:pPr>
        <w:spacing w:after="0"/>
        <w:rPr>
          <w:rFonts w:asciiTheme="majorHAnsi" w:hAnsiTheme="majorHAnsi"/>
          <w:sz w:val="24"/>
          <w:szCs w:val="24"/>
        </w:rPr>
      </w:pPr>
    </w:p>
    <w:sectPr w:rsidR="00665DAC" w:rsidRPr="00665DAC" w:rsidSect="00AA02D0">
      <w:headerReference w:type="default" r:id="rId36"/>
      <w:footerReference w:type="default" r:id="rId37"/>
      <w:footerReference w:type="first" r:id="rId38"/>
      <w:pgSz w:w="11906" w:h="16838" w:code="9"/>
      <w:pgMar w:top="1440" w:right="1247" w:bottom="1009" w:left="1247" w:header="720" w:footer="4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5147F" w14:textId="77777777" w:rsidR="002A19D8" w:rsidRDefault="002A19D8" w:rsidP="00650259">
      <w:pPr>
        <w:spacing w:after="0" w:line="240" w:lineRule="auto"/>
      </w:pPr>
      <w:r>
        <w:separator/>
      </w:r>
    </w:p>
  </w:endnote>
  <w:endnote w:type="continuationSeparator" w:id="0">
    <w:p w14:paraId="6CE850C5" w14:textId="77777777" w:rsidR="002A19D8" w:rsidRDefault="002A19D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84FE39-9359-44F0-83E3-B25B2CC56F75}"/>
    <w:embedBold r:id="rId2" w:fontKey="{2AB9585E-ADB7-4887-8FEE-4DC9C232DFB3}"/>
    <w:embedItalic r:id="rId3" w:fontKey="{2E7A4CC7-33D5-4516-9408-C8EE44664AE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2B4726A-0708-4317-857D-7493F55335AC}"/>
    <w:embedBold r:id="rId5" w:fontKey="{5D615BAA-DF26-4FD7-94E9-E7FFC4490EC6}"/>
    <w:embedItalic r:id="rId6" w:fontKey="{F7B30B2D-BB6E-420D-9C06-944CBD17AE9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11A1273-82AF-4C20-BC24-00D649E84965}"/>
  </w:font>
  <w:font w:name="Montserrat">
    <w:altName w:val="Calibri"/>
    <w:panose1 w:val="00000000000000000000"/>
    <w:charset w:val="00"/>
    <w:family w:val="roman"/>
    <w:notTrueType/>
    <w:pitch w:val="default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37" w:type="dxa"/>
      <w:tblLook w:val="04A0" w:firstRow="1" w:lastRow="0" w:firstColumn="1" w:lastColumn="0" w:noHBand="0" w:noVBand="1"/>
    </w:tblPr>
    <w:tblGrid>
      <w:gridCol w:w="4675"/>
      <w:gridCol w:w="4762"/>
    </w:tblGrid>
    <w:tr w:rsidR="002A19D8" w:rsidRPr="007F7B5D" w14:paraId="322CE49A" w14:textId="77777777" w:rsidTr="004E6BA2">
      <w:tc>
        <w:tcPr>
          <w:tcW w:w="4675" w:type="dxa"/>
          <w:vAlign w:val="center"/>
        </w:tcPr>
        <w:p w14:paraId="692205B0" w14:textId="54177C91" w:rsidR="002A19D8" w:rsidRPr="007F7B5D" w:rsidRDefault="002A19D8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762" w:type="dxa"/>
          <w:vAlign w:val="center"/>
        </w:tcPr>
        <w:p w14:paraId="59411E1B" w14:textId="62BBCF6C" w:rsidR="002A19D8" w:rsidRPr="007F7B5D" w:rsidRDefault="002A19D8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7F4AA5E8" w14:textId="0747BEE5" w:rsidR="002A19D8" w:rsidRDefault="007C6DE6" w:rsidP="007F7B5D">
    <w:pPr>
      <w:pStyle w:val="Sinespaci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F86581" wp14:editId="7C4E1811">
          <wp:simplePos x="0" y="0"/>
          <wp:positionH relativeFrom="margin">
            <wp:align>right</wp:align>
          </wp:positionH>
          <wp:positionV relativeFrom="paragraph">
            <wp:posOffset>-180340</wp:posOffset>
          </wp:positionV>
          <wp:extent cx="5829300" cy="57150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93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D861B" w14:textId="5140C1C9" w:rsidR="00B62BC1" w:rsidRDefault="00B62BC1">
    <w:pPr>
      <w:pStyle w:val="Piedepgina"/>
    </w:pPr>
    <w:r>
      <w:rPr>
        <w:noProof/>
      </w:rPr>
      <w:drawing>
        <wp:inline distT="0" distB="0" distL="0" distR="0" wp14:anchorId="3C5727C4" wp14:editId="1038FE7B">
          <wp:extent cx="5829300" cy="571500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93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1F057" w14:textId="77777777" w:rsidR="002A19D8" w:rsidRDefault="002A19D8" w:rsidP="00650259">
      <w:pPr>
        <w:spacing w:after="0" w:line="240" w:lineRule="auto"/>
      </w:pPr>
      <w:r>
        <w:separator/>
      </w:r>
    </w:p>
  </w:footnote>
  <w:footnote w:type="continuationSeparator" w:id="0">
    <w:p w14:paraId="5963DD9B" w14:textId="77777777" w:rsidR="002A19D8" w:rsidRDefault="002A19D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24" w:type="dxa"/>
      <w:tblLook w:val="04A0" w:firstRow="1" w:lastRow="0" w:firstColumn="1" w:lastColumn="0" w:noHBand="0" w:noVBand="1"/>
    </w:tblPr>
    <w:tblGrid>
      <w:gridCol w:w="2884"/>
      <w:gridCol w:w="6540"/>
    </w:tblGrid>
    <w:tr w:rsidR="001C1FAF" w:rsidRPr="00AA02D0" w14:paraId="6EDE142E" w14:textId="77777777" w:rsidTr="004E6BA2">
      <w:trPr>
        <w:trHeight w:val="990"/>
      </w:trPr>
      <w:tc>
        <w:tcPr>
          <w:tcW w:w="1276" w:type="dxa"/>
          <w:vAlign w:val="center"/>
        </w:tcPr>
        <w:p w14:paraId="7AEEE50F" w14:textId="31C7D693" w:rsidR="002A19D8" w:rsidRDefault="001C1FAF" w:rsidP="00D61DD4">
          <w:pPr>
            <w:pStyle w:val="Encabezado"/>
            <w:ind w:left="-108"/>
            <w:jc w:val="both"/>
          </w:pPr>
          <w:bookmarkStart w:id="1" w:name="_Hlk521325785"/>
          <w:r>
            <w:drawing>
              <wp:inline distT="0" distB="0" distL="0" distR="0" wp14:anchorId="5A7F9C65" wp14:editId="11758213">
                <wp:extent cx="1762216" cy="382138"/>
                <wp:effectExtent l="0" t="0" r="0" b="0"/>
                <wp:docPr id="24" name="Imagen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n 2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8912" cy="390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8" w:type="dxa"/>
          <w:vAlign w:val="center"/>
        </w:tcPr>
        <w:p w14:paraId="39D65740" w14:textId="47DD42F5" w:rsidR="002A19D8" w:rsidRPr="00AA02D0" w:rsidRDefault="004B710E" w:rsidP="007476CC">
          <w:pPr>
            <w:pStyle w:val="Encabezado"/>
            <w:jc w:val="right"/>
            <w:rPr>
              <w:sz w:val="18"/>
              <w:szCs w:val="18"/>
            </w:rPr>
          </w:pPr>
          <w:r w:rsidRPr="004B710E">
            <w:rPr>
              <w:color w:val="5C626A" w:themeColor="accent3"/>
              <w:sz w:val="18"/>
              <w:szCs w:val="18"/>
            </w:rPr>
            <w:t>VALIDATION AND VERIFICATION BODIES AUTHORIZATION REQUEST FORM</w:t>
          </w:r>
        </w:p>
      </w:tc>
    </w:tr>
    <w:bookmarkEnd w:id="1"/>
  </w:tbl>
  <w:p w14:paraId="2A193D97" w14:textId="4EC6A3CA" w:rsidR="002A19D8" w:rsidRDefault="002A19D8" w:rsidP="0090596C">
    <w:pPr>
      <w:pStyle w:val="Sinespaciado"/>
      <w:spacing w:after="0"/>
      <w:rPr>
        <w:sz w:val="20"/>
      </w:rPr>
    </w:pPr>
  </w:p>
  <w:p w14:paraId="58B9120F" w14:textId="526658A4" w:rsidR="002A19D8" w:rsidRDefault="002A19D8" w:rsidP="0090596C">
    <w:pPr>
      <w:pStyle w:val="Sinespaciado"/>
      <w:spacing w:after="0"/>
      <w:rPr>
        <w:sz w:val="20"/>
      </w:rPr>
    </w:pPr>
  </w:p>
  <w:p w14:paraId="3B637B99" w14:textId="77777777" w:rsidR="002A19D8" w:rsidRPr="0090596C" w:rsidRDefault="002A19D8" w:rsidP="0090596C">
    <w:pPr>
      <w:pStyle w:val="Sinespaciad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CAE7433"/>
    <w:multiLevelType w:val="hybridMultilevel"/>
    <w:tmpl w:val="3230D274"/>
    <w:lvl w:ilvl="0" w:tplc="6336917C">
      <w:start w:val="1"/>
      <w:numFmt w:val="bullet"/>
      <w:lvlText w:val="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3B3F44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5C626A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7B92F40"/>
    <w:multiLevelType w:val="hybridMultilevel"/>
    <w:tmpl w:val="2A02168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3B3F44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3B3F44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5C626A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3B3F44" w:themeColor="background1" w:themeShade="A6"/>
        <w:u w:color="3B3F44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3B3F44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3B3F44" w:themeColor="background1" w:themeShade="A6"/>
        <w:u w:color="3B3F44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1"/>
  </w:num>
  <w:num w:numId="11">
    <w:abstractNumId w:val="7"/>
  </w:num>
  <w:num w:numId="12">
    <w:abstractNumId w:val="0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2"/>
  </w:num>
  <w:num w:numId="24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formsDesign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DD4"/>
    <w:rsid w:val="0001314E"/>
    <w:rsid w:val="000456E1"/>
    <w:rsid w:val="00052382"/>
    <w:rsid w:val="0006568A"/>
    <w:rsid w:val="00076F0F"/>
    <w:rsid w:val="00084253"/>
    <w:rsid w:val="000D1F49"/>
    <w:rsid w:val="001727CA"/>
    <w:rsid w:val="00185BDF"/>
    <w:rsid w:val="001C1FAF"/>
    <w:rsid w:val="002928D0"/>
    <w:rsid w:val="002A19D8"/>
    <w:rsid w:val="002C56E6"/>
    <w:rsid w:val="002E5036"/>
    <w:rsid w:val="002E626E"/>
    <w:rsid w:val="003040E1"/>
    <w:rsid w:val="003055F0"/>
    <w:rsid w:val="003451DA"/>
    <w:rsid w:val="00355C5E"/>
    <w:rsid w:val="00361E11"/>
    <w:rsid w:val="00376B8E"/>
    <w:rsid w:val="003B4744"/>
    <w:rsid w:val="003F0847"/>
    <w:rsid w:val="003F40B7"/>
    <w:rsid w:val="0040090B"/>
    <w:rsid w:val="00461517"/>
    <w:rsid w:val="0046302A"/>
    <w:rsid w:val="004838FC"/>
    <w:rsid w:val="00487D2D"/>
    <w:rsid w:val="004A5E4F"/>
    <w:rsid w:val="004B710E"/>
    <w:rsid w:val="004D5D62"/>
    <w:rsid w:val="004E0979"/>
    <w:rsid w:val="004E6BA2"/>
    <w:rsid w:val="005112D0"/>
    <w:rsid w:val="00516C2A"/>
    <w:rsid w:val="00522B21"/>
    <w:rsid w:val="00577E06"/>
    <w:rsid w:val="00590C78"/>
    <w:rsid w:val="005A3BF7"/>
    <w:rsid w:val="005B5B1E"/>
    <w:rsid w:val="005F2035"/>
    <w:rsid w:val="005F7990"/>
    <w:rsid w:val="00610FAB"/>
    <w:rsid w:val="00617D43"/>
    <w:rsid w:val="00635B45"/>
    <w:rsid w:val="0063739C"/>
    <w:rsid w:val="00650259"/>
    <w:rsid w:val="00665DAC"/>
    <w:rsid w:val="006B1D62"/>
    <w:rsid w:val="006D3B6D"/>
    <w:rsid w:val="007238CC"/>
    <w:rsid w:val="007476CC"/>
    <w:rsid w:val="00770F25"/>
    <w:rsid w:val="007873E8"/>
    <w:rsid w:val="007A35A8"/>
    <w:rsid w:val="007B0A85"/>
    <w:rsid w:val="007C6A52"/>
    <w:rsid w:val="007C6DE6"/>
    <w:rsid w:val="007F7B5D"/>
    <w:rsid w:val="00801D47"/>
    <w:rsid w:val="0082043E"/>
    <w:rsid w:val="00836129"/>
    <w:rsid w:val="00847811"/>
    <w:rsid w:val="008C0A6F"/>
    <w:rsid w:val="008E203A"/>
    <w:rsid w:val="008E496A"/>
    <w:rsid w:val="0090596C"/>
    <w:rsid w:val="009072D4"/>
    <w:rsid w:val="0091229C"/>
    <w:rsid w:val="00940E73"/>
    <w:rsid w:val="0098597D"/>
    <w:rsid w:val="009F619A"/>
    <w:rsid w:val="009F6DDE"/>
    <w:rsid w:val="00A00EEC"/>
    <w:rsid w:val="00A370A8"/>
    <w:rsid w:val="00AA02D0"/>
    <w:rsid w:val="00AB4435"/>
    <w:rsid w:val="00AC342A"/>
    <w:rsid w:val="00AD5108"/>
    <w:rsid w:val="00B319FD"/>
    <w:rsid w:val="00B62BC1"/>
    <w:rsid w:val="00B852AA"/>
    <w:rsid w:val="00BD4296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34B70"/>
    <w:rsid w:val="00D37773"/>
    <w:rsid w:val="00D61DD4"/>
    <w:rsid w:val="00D637EB"/>
    <w:rsid w:val="00D735C9"/>
    <w:rsid w:val="00DB3FAD"/>
    <w:rsid w:val="00DD6751"/>
    <w:rsid w:val="00DF6066"/>
    <w:rsid w:val="00E0145E"/>
    <w:rsid w:val="00E139C4"/>
    <w:rsid w:val="00E46037"/>
    <w:rsid w:val="00E56052"/>
    <w:rsid w:val="00E61C09"/>
    <w:rsid w:val="00E677FE"/>
    <w:rsid w:val="00EB3B58"/>
    <w:rsid w:val="00EC7359"/>
    <w:rsid w:val="00EE3054"/>
    <w:rsid w:val="00F00606"/>
    <w:rsid w:val="00F01256"/>
    <w:rsid w:val="00F52451"/>
    <w:rsid w:val="00F540D4"/>
    <w:rsid w:val="00F6661A"/>
    <w:rsid w:val="00FC7475"/>
    <w:rsid w:val="00FC75CE"/>
    <w:rsid w:val="00FD5C19"/>
    <w:rsid w:val="00FE78A0"/>
    <w:rsid w:val="00FF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D03124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5C626A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36684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36684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0596C"/>
    <w:rPr>
      <w:rFonts w:asciiTheme="majorHAnsi" w:hAnsiTheme="majorHAnsi"/>
      <w:b/>
      <w:color w:val="5C626A" w:themeColor="background1"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596C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39B54A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90596C"/>
    <w:rPr>
      <w:rFonts w:asciiTheme="majorHAnsi" w:hAnsiTheme="majorHAnsi"/>
      <w:b/>
      <w:noProof/>
      <w:color w:val="39B54A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7B5D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5C626A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4532"/>
    <w:rPr>
      <w:rFonts w:asciiTheme="majorHAnsi" w:eastAsiaTheme="majorEastAsia" w:hAnsiTheme="majorHAnsi" w:cstheme="majorBidi"/>
      <w:color w:val="136684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136684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1F49"/>
    <w:rPr>
      <w:color w:val="39B54A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0596C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90596C"/>
    <w:rPr>
      <w:color w:val="808080"/>
    </w:rPr>
  </w:style>
  <w:style w:type="paragraph" w:styleId="Prrafodelista">
    <w:name w:val="List Paragraph"/>
    <w:basedOn w:val="Normal"/>
    <w:uiPriority w:val="34"/>
    <w:semiHidden/>
    <w:qFormat/>
    <w:rsid w:val="00D637EB"/>
    <w:pPr>
      <w:ind w:left="720"/>
      <w:contextualSpacing/>
    </w:pPr>
  </w:style>
  <w:style w:type="table" w:customStyle="1" w:styleId="GSBoldTable">
    <w:name w:val="GS Bold Table"/>
    <w:basedOn w:val="Tablanormal"/>
    <w:uiPriority w:val="99"/>
    <w:rsid w:val="00665DAC"/>
    <w:pPr>
      <w:snapToGrid w:val="0"/>
      <w:spacing w:after="0" w:line="240" w:lineRule="auto"/>
      <w:textboxTightWrap w:val="firstLineOnly"/>
    </w:pPr>
    <w:rPr>
      <w:sz w:val="20"/>
      <w:szCs w:val="24"/>
      <w:lang w:val="en-US"/>
    </w:rPr>
    <w:tblPr>
      <w:tblBorders>
        <w:insideH w:val="single" w:sz="4" w:space="0" w:color="44494F" w:themeColor="background1" w:themeShade="BF"/>
      </w:tblBorders>
      <w:tblCellMar>
        <w:top w:w="28" w:type="dxa"/>
        <w:left w:w="57" w:type="dxa"/>
        <w:right w:w="57" w:type="dxa"/>
      </w:tblCellMar>
    </w:tblPr>
    <w:tcPr>
      <w:vAlign w:val="center"/>
    </w:tcPr>
    <w:tblStylePr w:type="firstRow">
      <w:pPr>
        <w:wordWrap/>
        <w:adjustRightInd/>
        <w:snapToGrid w:val="0"/>
        <w:spacing w:line="240" w:lineRule="auto"/>
        <w:contextualSpacing w:val="0"/>
        <w:mirrorIndents w:val="0"/>
      </w:pPr>
      <w:tblPr/>
      <w:tcPr>
        <w:shd w:val="clear" w:color="auto" w:fill="4CBDE5" w:themeFill="accent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1.xml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fontTable" Target="fontTable.xml"/><Relationship Id="rId21" Type="http://schemas.openxmlformats.org/officeDocument/2006/relationships/control" Target="activeX/activeX5.xml"/><Relationship Id="rId34" Type="http://schemas.openxmlformats.org/officeDocument/2006/relationships/image" Target="media/image13.w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control" Target="activeX/activeX9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footer" Target="footer1.xml"/><Relationship Id="rId40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control" Target="activeX/activeX2.xml"/><Relationship Id="rId23" Type="http://schemas.openxmlformats.org/officeDocument/2006/relationships/control" Target="activeX/activeX6.xml"/><Relationship Id="rId28" Type="http://schemas.openxmlformats.org/officeDocument/2006/relationships/image" Target="media/image10.wmf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control" Target="activeX/activeX4.xml"/><Relationship Id="rId31" Type="http://schemas.openxmlformats.org/officeDocument/2006/relationships/control" Target="activeX/activeX1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control" Target="activeX/activeX8.xml"/><Relationship Id="rId30" Type="http://schemas.openxmlformats.org/officeDocument/2006/relationships/image" Target="media/image11.wmf"/><Relationship Id="rId35" Type="http://schemas.openxmlformats.org/officeDocument/2006/relationships/control" Target="activeX/activeX1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control" Target="activeX/activeX3.xml"/><Relationship Id="rId25" Type="http://schemas.openxmlformats.org/officeDocument/2006/relationships/control" Target="activeX/activeX7.xml"/><Relationship Id="rId33" Type="http://schemas.openxmlformats.org/officeDocument/2006/relationships/control" Target="activeX/activeX11.xml"/><Relationship Id="rId38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\AppData\Roaming\Microsoft\Templates\Formulario%20de%20recopilaci&#243;n%20para%20directorios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6D3127996B4ACF866419FE7B800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6D89B-62DA-48DA-9DE1-85CF1B1817D2}"/>
      </w:docPartPr>
      <w:docPartBody>
        <w:p w:rsidR="00FD25D3" w:rsidRDefault="00F30387" w:rsidP="00F30387">
          <w:pPr>
            <w:pStyle w:val="FB6D3127996B4ACF866419FE7B8004633"/>
          </w:pPr>
          <w:r w:rsidRPr="005B5B1E">
            <w:rPr>
              <w:rStyle w:val="Textodelmarcadordeposicin"/>
            </w:rPr>
            <w:t>Ingrese la fecha aquí</w:t>
          </w:r>
        </w:p>
      </w:docPartBody>
    </w:docPart>
    <w:docPart>
      <w:docPartPr>
        <w:name w:val="BBB13FB1990B4D08BB1B7406AD916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12F0A-1741-4C13-95D8-7AEF91EEB345}"/>
      </w:docPartPr>
      <w:docPartBody>
        <w:p w:rsidR="00F072BA" w:rsidRDefault="00F30387" w:rsidP="00F30387">
          <w:pPr>
            <w:pStyle w:val="BBB13FB1990B4D08BB1B7406AD916B8C3"/>
          </w:pPr>
          <w:r w:rsidRPr="008C0A6F">
            <w:rPr>
              <w:rStyle w:val="Textodelmarcadordeposicin"/>
              <w:rFonts w:asciiTheme="majorHAnsi" w:hAnsiTheme="majorHAnsi"/>
              <w:sz w:val="24"/>
              <w:szCs w:val="24"/>
            </w:rPr>
            <w:t>Ingrese el nombre del organismo solicitante.</w:t>
          </w:r>
        </w:p>
      </w:docPartBody>
    </w:docPart>
    <w:docPart>
      <w:docPartPr>
        <w:name w:val="A5F767974AB34E3A8F3FDA366E604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0D909-6196-4D2C-B904-8E6453B42FA4}"/>
      </w:docPartPr>
      <w:docPartBody>
        <w:p w:rsidR="00F072BA" w:rsidRDefault="00F30387" w:rsidP="00F30387">
          <w:pPr>
            <w:pStyle w:val="A5F767974AB34E3A8F3FDA366E6044513"/>
          </w:pPr>
          <w:r w:rsidRPr="008C0A6F">
            <w:rPr>
              <w:rStyle w:val="Textodelmarcadordeposicin"/>
              <w:rFonts w:asciiTheme="majorHAnsi" w:hAnsiTheme="majorHAnsi"/>
              <w:sz w:val="24"/>
              <w:szCs w:val="24"/>
            </w:rPr>
            <w:t>Ingrese la dirección de la empresa.</w:t>
          </w:r>
        </w:p>
      </w:docPartBody>
    </w:docPart>
    <w:docPart>
      <w:docPartPr>
        <w:name w:val="F850282561BE4CA3A9774B2DD9394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1B9DF-09F8-4BEB-8C2D-CF86EDB83E57}"/>
      </w:docPartPr>
      <w:docPartBody>
        <w:p w:rsidR="00F072BA" w:rsidRDefault="00F30387" w:rsidP="00F30387">
          <w:pPr>
            <w:pStyle w:val="F850282561BE4CA3A9774B2DD939433D3"/>
          </w:pPr>
          <w:r w:rsidRPr="008C0A6F">
            <w:rPr>
              <w:rStyle w:val="Textodelmarcadordeposicin"/>
              <w:rFonts w:asciiTheme="majorHAnsi" w:hAnsiTheme="majorHAnsi"/>
              <w:sz w:val="24"/>
              <w:szCs w:val="24"/>
            </w:rPr>
            <w:t>Ingrese el teléfono.</w:t>
          </w:r>
        </w:p>
      </w:docPartBody>
    </w:docPart>
    <w:docPart>
      <w:docPartPr>
        <w:name w:val="74936CBF38E64BDE96B469EE50DF6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018B4-8311-466A-B162-9FC0A0AB979B}"/>
      </w:docPartPr>
      <w:docPartBody>
        <w:p w:rsidR="00F072BA" w:rsidRDefault="00F30387" w:rsidP="00F30387">
          <w:pPr>
            <w:pStyle w:val="74936CBF38E64BDE96B469EE50DF6E8E3"/>
          </w:pPr>
          <w:r w:rsidRPr="008C0A6F">
            <w:rPr>
              <w:rStyle w:val="Textodelmarcadordeposicin"/>
              <w:rFonts w:asciiTheme="majorHAnsi" w:hAnsiTheme="majorHAnsi"/>
              <w:sz w:val="24"/>
              <w:szCs w:val="24"/>
            </w:rPr>
            <w:t>Ingrese el enlace a la página web de la empresa</w:t>
          </w:r>
          <w:r>
            <w:rPr>
              <w:rStyle w:val="Textodelmarcadordeposicin"/>
              <w:rFonts w:asciiTheme="majorHAnsi" w:hAnsiTheme="majorHAnsi"/>
              <w:sz w:val="24"/>
              <w:szCs w:val="24"/>
            </w:rPr>
            <w:t>.</w:t>
          </w:r>
        </w:p>
      </w:docPartBody>
    </w:docPart>
    <w:docPart>
      <w:docPartPr>
        <w:name w:val="A2A12779B3F24A67A1AA0F9346D32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88A50-A28C-48EC-9FD8-FA5E7399AF1E}"/>
      </w:docPartPr>
      <w:docPartBody>
        <w:p w:rsidR="00F072BA" w:rsidRDefault="00F30387" w:rsidP="00F30387">
          <w:pPr>
            <w:pStyle w:val="A2A12779B3F24A67A1AA0F9346D323963"/>
          </w:pPr>
          <w:r w:rsidRPr="00E46037">
            <w:rPr>
              <w:rStyle w:val="Textodelmarcadordeposicin"/>
              <w:rFonts w:asciiTheme="majorHAnsi" w:hAnsiTheme="majorHAnsi"/>
              <w:sz w:val="24"/>
              <w:szCs w:val="24"/>
            </w:rPr>
            <w:t>Ingrese el nombre del contacto.</w:t>
          </w:r>
        </w:p>
      </w:docPartBody>
    </w:docPart>
    <w:docPart>
      <w:docPartPr>
        <w:name w:val="8B3EA55BD5CF4DE6B3BAD0D1094D2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0B6BE-3C4F-4040-897A-87B001E3DD3E}"/>
      </w:docPartPr>
      <w:docPartBody>
        <w:p w:rsidR="00F072BA" w:rsidRDefault="00F30387" w:rsidP="00F30387">
          <w:pPr>
            <w:pStyle w:val="8B3EA55BD5CF4DE6B3BAD0D1094D229F3"/>
          </w:pPr>
          <w:r w:rsidRPr="00D735C9">
            <w:rPr>
              <w:rStyle w:val="Textodelmarcadordeposicin"/>
              <w:rFonts w:asciiTheme="majorHAnsi" w:hAnsiTheme="majorHAnsi"/>
              <w:sz w:val="24"/>
              <w:szCs w:val="24"/>
            </w:rPr>
            <w:t>Ingrese el cargo que desempeña el contacto.</w:t>
          </w:r>
        </w:p>
      </w:docPartBody>
    </w:docPart>
    <w:docPart>
      <w:docPartPr>
        <w:name w:val="4C746A8A5B1E4924B6F774390E64F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F049C-5AC3-4F56-BD9A-230CA838FCE4}"/>
      </w:docPartPr>
      <w:docPartBody>
        <w:p w:rsidR="00F072BA" w:rsidRDefault="00F30387" w:rsidP="00F30387">
          <w:pPr>
            <w:pStyle w:val="4C746A8A5B1E4924B6F774390E64F8463"/>
          </w:pPr>
          <w:r w:rsidRPr="00E46037">
            <w:rPr>
              <w:rStyle w:val="Textodelmarcadordeposicin"/>
              <w:rFonts w:asciiTheme="majorHAnsi" w:hAnsiTheme="majorHAnsi"/>
              <w:sz w:val="24"/>
              <w:szCs w:val="24"/>
            </w:rPr>
            <w:t xml:space="preserve">Ingrese </w:t>
          </w:r>
          <w:r>
            <w:rPr>
              <w:rStyle w:val="Textodelmarcadordeposicin"/>
              <w:rFonts w:asciiTheme="majorHAnsi" w:hAnsiTheme="majorHAnsi"/>
              <w:sz w:val="24"/>
              <w:szCs w:val="24"/>
            </w:rPr>
            <w:t>e</w:t>
          </w:r>
          <w:r>
            <w:rPr>
              <w:rStyle w:val="Textodelmarcadordeposicin"/>
            </w:rPr>
            <w:t xml:space="preserve">l </w:t>
          </w:r>
          <w:r w:rsidRPr="00E46037">
            <w:rPr>
              <w:rStyle w:val="Textodelmarcadordeposicin"/>
              <w:rFonts w:asciiTheme="majorHAnsi" w:hAnsiTheme="majorHAnsi"/>
              <w:sz w:val="24"/>
              <w:szCs w:val="24"/>
            </w:rPr>
            <w:t>teléfono de contacto.</w:t>
          </w:r>
        </w:p>
      </w:docPartBody>
    </w:docPart>
    <w:docPart>
      <w:docPartPr>
        <w:name w:val="315826A776264731A54EEB4F3B17E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492DB-8D88-4F09-BD1C-C4C19A6549C9}"/>
      </w:docPartPr>
      <w:docPartBody>
        <w:p w:rsidR="00F072BA" w:rsidRDefault="00F30387" w:rsidP="00F30387">
          <w:pPr>
            <w:pStyle w:val="315826A776264731A54EEB4F3B17E13A3"/>
          </w:pPr>
          <w:r w:rsidRPr="00E46037">
            <w:rPr>
              <w:rStyle w:val="Textodelmarcadordeposicin"/>
              <w:rFonts w:asciiTheme="majorHAnsi" w:hAnsiTheme="majorHAnsi"/>
              <w:sz w:val="24"/>
              <w:szCs w:val="24"/>
            </w:rPr>
            <w:t xml:space="preserve">Ingrese </w:t>
          </w:r>
          <w:r>
            <w:rPr>
              <w:rStyle w:val="Textodelmarcadordeposicin"/>
              <w:rFonts w:asciiTheme="majorHAnsi" w:hAnsiTheme="majorHAnsi"/>
              <w:sz w:val="24"/>
              <w:szCs w:val="24"/>
            </w:rPr>
            <w:t>e</w:t>
          </w:r>
          <w:r>
            <w:rPr>
              <w:rStyle w:val="Textodelmarcadordeposicin"/>
            </w:rPr>
            <w:t xml:space="preserve">l </w:t>
          </w:r>
          <w:r w:rsidRPr="00E46037">
            <w:rPr>
              <w:rStyle w:val="Textodelmarcadordeposicin"/>
              <w:rFonts w:asciiTheme="majorHAnsi" w:hAnsiTheme="majorHAnsi"/>
              <w:sz w:val="24"/>
              <w:szCs w:val="24"/>
            </w:rPr>
            <w:t>correo electrónico del contacto.</w:t>
          </w:r>
        </w:p>
      </w:docPartBody>
    </w:docPart>
    <w:docPart>
      <w:docPartPr>
        <w:name w:val="27F58E49084141CBBE133677DC3D9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A15A-2504-4C3B-AD42-CC5CDD0346DB}"/>
      </w:docPartPr>
      <w:docPartBody>
        <w:p w:rsidR="00F30387" w:rsidRDefault="00F30387" w:rsidP="004A5E4F">
          <w:pPr>
            <w:rPr>
              <w:rFonts w:asciiTheme="majorHAnsi" w:hAnsiTheme="majorHAnsi"/>
              <w:b/>
              <w:sz w:val="24"/>
              <w:szCs w:val="24"/>
            </w:rPr>
          </w:pPr>
        </w:p>
        <w:p w:rsidR="00F30387" w:rsidRDefault="00F30387" w:rsidP="004A5E4F">
          <w:pPr>
            <w:rPr>
              <w:rStyle w:val="Textodelmarcadordeposicin"/>
            </w:rPr>
          </w:pPr>
        </w:p>
        <w:p w:rsidR="00F30387" w:rsidRDefault="00F30387" w:rsidP="004A5E4F">
          <w:pPr>
            <w:rPr>
              <w:rStyle w:val="Textodelmarcadordeposicin"/>
            </w:rPr>
          </w:pPr>
        </w:p>
        <w:p w:rsidR="00F30387" w:rsidRDefault="00F30387" w:rsidP="004A5E4F">
          <w:pPr>
            <w:rPr>
              <w:rStyle w:val="Textodelmarcadordeposicin"/>
            </w:rPr>
          </w:pPr>
        </w:p>
        <w:p w:rsidR="00F30387" w:rsidRDefault="00F30387" w:rsidP="004A5E4F">
          <w:pPr>
            <w:rPr>
              <w:rStyle w:val="Textodelmarcadordeposicin"/>
            </w:rPr>
          </w:pPr>
        </w:p>
        <w:p w:rsidR="00F30387" w:rsidRDefault="00F30387" w:rsidP="004A5E4F">
          <w:pPr>
            <w:rPr>
              <w:rStyle w:val="Textodelmarcadordeposicin"/>
            </w:rPr>
          </w:pPr>
        </w:p>
        <w:p w:rsidR="00F072BA" w:rsidRDefault="00F072BA"/>
      </w:docPartBody>
    </w:docPart>
    <w:docPart>
      <w:docPartPr>
        <w:name w:val="136D30CCB1434893843ABF14E8FD3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0937B-754C-47D7-A95B-863C0FBF8E7D}"/>
      </w:docPartPr>
      <w:docPartBody>
        <w:p w:rsidR="00F072BA" w:rsidRDefault="00F30387" w:rsidP="00F30387">
          <w:pPr>
            <w:pStyle w:val="136D30CCB1434893843ABF14E8FD32A13"/>
          </w:pPr>
          <w:r w:rsidRPr="007873E8">
            <w:rPr>
              <w:rStyle w:val="Textodelmarcadordeposicin"/>
              <w:rFonts w:asciiTheme="majorHAnsi" w:hAnsiTheme="majorHAnsi"/>
              <w:sz w:val="24"/>
              <w:szCs w:val="24"/>
            </w:rPr>
            <w:t>Enlace o nombre del documento</w:t>
          </w:r>
          <w:r>
            <w:rPr>
              <w:rStyle w:val="Textodelmarcadordeposicin"/>
              <w:rFonts w:asciiTheme="majorHAnsi" w:hAnsiTheme="majorHAnsi"/>
              <w:sz w:val="24"/>
              <w:szCs w:val="24"/>
            </w:rPr>
            <w:t>.</w:t>
          </w:r>
        </w:p>
      </w:docPartBody>
    </w:docPart>
    <w:docPart>
      <w:docPartPr>
        <w:name w:val="89F000F35C424073B6EEE8323765C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5B22E-6B47-4DDE-B3D1-9F8FC55A3E23}"/>
      </w:docPartPr>
      <w:docPartBody>
        <w:p w:rsidR="00F072BA" w:rsidRDefault="00F30387" w:rsidP="00F30387">
          <w:pPr>
            <w:pStyle w:val="89F000F35C424073B6EEE8323765C4903"/>
          </w:pPr>
          <w:r w:rsidRPr="005B5B1E">
            <w:rPr>
              <w:rStyle w:val="Textodelmarcadordeposicin"/>
            </w:rPr>
            <w:t>Ingrese el nombre de la persona</w:t>
          </w:r>
        </w:p>
      </w:docPartBody>
    </w:docPart>
    <w:docPart>
      <w:docPartPr>
        <w:name w:val="CB101F1CDB224CB68342CDCBB1006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AB13C-1163-4F9F-B23F-699E6B537046}"/>
      </w:docPartPr>
      <w:docPartBody>
        <w:p w:rsidR="00F072BA" w:rsidRDefault="00F30387" w:rsidP="00F30387">
          <w:pPr>
            <w:pStyle w:val="CB101F1CDB224CB68342CDCBB1006CC83"/>
          </w:pPr>
          <w:r w:rsidRPr="00376B8E">
            <w:rPr>
              <w:rStyle w:val="Textodelmarcadordeposicin"/>
              <w:rFonts w:asciiTheme="majorHAnsi" w:hAnsiTheme="majorHAnsi"/>
              <w:sz w:val="24"/>
              <w:lang w:val="es-CO"/>
            </w:rPr>
            <w:t>Ingrese el nombre.</w:t>
          </w:r>
        </w:p>
      </w:docPartBody>
    </w:docPart>
    <w:docPart>
      <w:docPartPr>
        <w:name w:val="86E185B5D3D04258903A7C86227F0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CFA1B-384D-43B3-8243-9A81BD7C8964}"/>
      </w:docPartPr>
      <w:docPartBody>
        <w:p w:rsidR="00F072BA" w:rsidRDefault="00F30387" w:rsidP="00F30387">
          <w:pPr>
            <w:pStyle w:val="86E185B5D3D04258903A7C86227F09C13"/>
          </w:pPr>
          <w:r w:rsidRPr="00376B8E">
            <w:rPr>
              <w:rFonts w:asciiTheme="majorHAnsi" w:eastAsia="Avenir" w:hAnsiTheme="majorHAnsi" w:cs="Avenir"/>
              <w:bCs/>
              <w:color w:val="7F7F7F" w:themeColor="text1" w:themeTint="80"/>
              <w:sz w:val="24"/>
              <w:lang w:val="es-CO"/>
            </w:rPr>
            <w:t>Ingrese el número de identificación</w:t>
          </w:r>
          <w:r w:rsidRPr="00D55673">
            <w:rPr>
              <w:rStyle w:val="Textodelmarcadordeposicin"/>
            </w:rPr>
            <w:t>.</w:t>
          </w:r>
        </w:p>
      </w:docPartBody>
    </w:docPart>
    <w:docPart>
      <w:docPartPr>
        <w:name w:val="EE61CDC352D94946AD990A6BFAD48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CF4AA-227D-4706-9857-5C4A92A858DB}"/>
      </w:docPartPr>
      <w:docPartBody>
        <w:p w:rsidR="00C86198" w:rsidRDefault="00F30387" w:rsidP="00F30387">
          <w:pPr>
            <w:pStyle w:val="EE61CDC352D94946AD990A6BFAD482DB3"/>
          </w:pPr>
          <w:r w:rsidRPr="003F40B7">
            <w:rPr>
              <w:rStyle w:val="Textodelmarcadordeposicin"/>
              <w:rFonts w:asciiTheme="majorHAnsi" w:hAnsiTheme="majorHAnsi"/>
              <w:sz w:val="24"/>
              <w:szCs w:val="24"/>
            </w:rPr>
            <w:t>Escriba el nombre del miembro signatario de la IAF.</w:t>
          </w:r>
        </w:p>
      </w:docPartBody>
    </w:docPart>
    <w:docPart>
      <w:docPartPr>
        <w:name w:val="D36ACE2D2A1143CBBE4AE9A16E159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4E369-AEF4-40B0-9F04-032BB53FC2CF}"/>
      </w:docPartPr>
      <w:docPartBody>
        <w:p w:rsidR="00C86198" w:rsidRDefault="00F30387" w:rsidP="00F30387">
          <w:pPr>
            <w:pStyle w:val="D36ACE2D2A1143CBBE4AE9A16E1593243"/>
          </w:pPr>
          <w:r>
            <w:rPr>
              <w:rStyle w:val="Textodelmarcadordeposicin"/>
            </w:rPr>
            <w:t>Escriba detalles de la acreditación</w:t>
          </w:r>
          <w:r w:rsidRPr="00531142">
            <w:rPr>
              <w:rStyle w:val="Textodelmarcadordeposicin"/>
            </w:rPr>
            <w:t>.</w:t>
          </w:r>
        </w:p>
      </w:docPartBody>
    </w:docPart>
    <w:docPart>
      <w:docPartPr>
        <w:name w:val="0336D772CBC94863AE5A518503920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BCECD-2F6F-4F3D-8289-A2604573A578}"/>
      </w:docPartPr>
      <w:docPartBody>
        <w:p w:rsidR="00C86198" w:rsidRDefault="00F30387" w:rsidP="00F30387">
          <w:pPr>
            <w:pStyle w:val="0336D772CBC94863AE5A518503920E0F3"/>
          </w:pPr>
          <w:r w:rsidRPr="007873E8">
            <w:rPr>
              <w:rStyle w:val="Textodelmarcadordeposicin"/>
              <w:rFonts w:asciiTheme="majorHAnsi" w:hAnsiTheme="majorHAnsi"/>
              <w:sz w:val="24"/>
              <w:szCs w:val="24"/>
            </w:rPr>
            <w:t>Enlace o nombre del documento</w:t>
          </w:r>
          <w:r>
            <w:rPr>
              <w:rStyle w:val="Textodelmarcadordeposicin"/>
              <w:rFonts w:asciiTheme="majorHAnsi" w:hAnsiTheme="majorHAnsi"/>
              <w:sz w:val="24"/>
              <w:szCs w:val="24"/>
            </w:rPr>
            <w:t>.</w:t>
          </w:r>
        </w:p>
      </w:docPartBody>
    </w:docPart>
    <w:docPart>
      <w:docPartPr>
        <w:name w:val="CFE9E45EDAE24DB3861811EA0E484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4F7E6-054D-4CED-9E58-ACF70428B724}"/>
      </w:docPartPr>
      <w:docPartBody>
        <w:p w:rsidR="00C86198" w:rsidRDefault="00F30387" w:rsidP="00F30387">
          <w:pPr>
            <w:pStyle w:val="CFE9E45EDAE24DB3861811EA0E484EB11"/>
          </w:pPr>
          <w:r>
            <w:rPr>
              <w:rStyle w:val="Textodelmarcadordeposicin"/>
            </w:rPr>
            <w:t>Escriba detalles de la acreditación</w:t>
          </w:r>
          <w:r w:rsidRPr="00531142">
            <w:rPr>
              <w:rStyle w:val="Textodelmarcadordeposic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tserrat">
    <w:altName w:val="Calibri"/>
    <w:panose1 w:val="00000000000000000000"/>
    <w:charset w:val="00"/>
    <w:family w:val="roman"/>
    <w:notTrueType/>
    <w:pitch w:val="default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D3"/>
    <w:rsid w:val="007A1344"/>
    <w:rsid w:val="00C86198"/>
    <w:rsid w:val="00F072BA"/>
    <w:rsid w:val="00F30387"/>
    <w:rsid w:val="00F76A73"/>
    <w:rsid w:val="00FD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30387"/>
    <w:rPr>
      <w:color w:val="808080"/>
    </w:rPr>
  </w:style>
  <w:style w:type="paragraph" w:customStyle="1" w:styleId="BBB13FB1990B4D08BB1B7406AD916B8C3">
    <w:name w:val="BBB13FB1990B4D08BB1B7406AD916B8C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A5F767974AB34E3A8F3FDA366E6044513">
    <w:name w:val="A5F767974AB34E3A8F3FDA366E604451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F850282561BE4CA3A9774B2DD939433D3">
    <w:name w:val="F850282561BE4CA3A9774B2DD939433D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74936CBF38E64BDE96B469EE50DF6E8E3">
    <w:name w:val="74936CBF38E64BDE96B469EE50DF6E8E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A2A12779B3F24A67A1AA0F9346D323963">
    <w:name w:val="A2A12779B3F24A67A1AA0F9346D32396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8B3EA55BD5CF4DE6B3BAD0D1094D229F3">
    <w:name w:val="8B3EA55BD5CF4DE6B3BAD0D1094D229F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4C746A8A5B1E4924B6F774390E64F8463">
    <w:name w:val="4C746A8A5B1E4924B6F774390E64F846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315826A776264731A54EEB4F3B17E13A3">
    <w:name w:val="315826A776264731A54EEB4F3B17E13A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EE61CDC352D94946AD990A6BFAD482DB3">
    <w:name w:val="EE61CDC352D94946AD990A6BFAD482DB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136D30CCB1434893843ABF14E8FD32A13">
    <w:name w:val="136D30CCB1434893843ABF14E8FD32A1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36ACE2D2A1143CBBE4AE9A16E1593243">
    <w:name w:val="D36ACE2D2A1143CBBE4AE9A16E159324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0336D772CBC94863AE5A518503920E0F3">
    <w:name w:val="0336D772CBC94863AE5A518503920E0F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CFE9E45EDAE24DB3861811EA0E484EB11">
    <w:name w:val="CFE9E45EDAE24DB3861811EA0E484EB11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CB101F1CDB224CB68342CDCBB1006CC83">
    <w:name w:val="CB101F1CDB224CB68342CDCBB1006CC8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86E185B5D3D04258903A7C86227F09C13">
    <w:name w:val="86E185B5D3D04258903A7C86227F09C1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FB6D3127996B4ACF866419FE7B8004633">
    <w:name w:val="FB6D3127996B4ACF866419FE7B800463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89F000F35C424073B6EEE8323765C4903">
    <w:name w:val="89F000F35C424073B6EEE8323765C4903"/>
    <w:rsid w:val="00F303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ERCARBONO">
      <a:dk1>
        <a:sysClr val="windowText" lastClr="000000"/>
      </a:dk1>
      <a:lt1>
        <a:srgbClr val="5C626A"/>
      </a:lt1>
      <a:dk2>
        <a:srgbClr val="FFE600"/>
      </a:dk2>
      <a:lt2>
        <a:srgbClr val="39B54A"/>
      </a:lt2>
      <a:accent1>
        <a:srgbClr val="4CBDE5"/>
      </a:accent1>
      <a:accent2>
        <a:srgbClr val="000000"/>
      </a:accent2>
      <a:accent3>
        <a:srgbClr val="5C626A"/>
      </a:accent3>
      <a:accent4>
        <a:srgbClr val="FFE600"/>
      </a:accent4>
      <a:accent5>
        <a:srgbClr val="39B54A"/>
      </a:accent5>
      <a:accent6>
        <a:srgbClr val="4CBDE5"/>
      </a:accent6>
      <a:hlink>
        <a:srgbClr val="5C626A"/>
      </a:hlink>
      <a:folHlink>
        <a:srgbClr val="39B54A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schemas.microsoft.com/sharepoint/v3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717ED67-C6FC-4B4B-858B-20ED0DB297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recopilación para directorios</Template>
  <TotalTime>0</TotalTime>
  <Pages>4</Pages>
  <Words>260</Words>
  <Characters>1433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2021-05-27T19:46:00Z</dcterms:created>
  <dcterms:modified xsi:type="dcterms:W3CDTF">2021-05-27T20:14:00Z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