
<file path=[Content_Types].xml><?xml version="1.0" encoding="utf-8"?>
<Types xmlns="http://schemas.openxmlformats.org/package/2006/content-types">
  <Default Extension="bin" ContentType="application/vnd.ms-office.activeX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240B5" w14:textId="77440475" w:rsidR="00AA02D0" w:rsidRDefault="00B62BC1">
      <w:r>
        <w:rPr>
          <w:noProof/>
        </w:rPr>
        <w:drawing>
          <wp:anchor distT="0" distB="0" distL="114300" distR="114300" simplePos="0" relativeHeight="251664384" behindDoc="0" locked="0" layoutInCell="1" allowOverlap="1" wp14:anchorId="67D850AA" wp14:editId="288B9E5A">
            <wp:simplePos x="0" y="0"/>
            <wp:positionH relativeFrom="margin">
              <wp:posOffset>365624</wp:posOffset>
            </wp:positionH>
            <wp:positionV relativeFrom="paragraph">
              <wp:posOffset>-277792</wp:posOffset>
            </wp:positionV>
            <wp:extent cx="3345084" cy="725384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006" cy="726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CF2CB0" w14:textId="076BFA76" w:rsidR="00D61DD4" w:rsidRDefault="002E626E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EE152A6" wp14:editId="58EACF92">
                <wp:simplePos x="0" y="0"/>
                <wp:positionH relativeFrom="page">
                  <wp:align>right</wp:align>
                </wp:positionH>
                <wp:positionV relativeFrom="paragraph">
                  <wp:posOffset>367826</wp:posOffset>
                </wp:positionV>
                <wp:extent cx="7829550" cy="2340256"/>
                <wp:effectExtent l="0" t="0" r="0" b="317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9550" cy="23402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7DEBB" id="Rectángulo 8" o:spid="_x0000_s1026" style="position:absolute;margin-left:565.3pt;margin-top:28.95pt;width:616.5pt;height:184.25pt;z-index:25165823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" fillcolor="#5c626a [3212]" stroked="f" strokeweight="1pt">
                <w10:wrap anchorx="page"/>
              </v:rect>
            </w:pict>
          </mc:Fallback>
        </mc:AlternateContent>
      </w:r>
    </w:p>
    <w:p w14:paraId="647282C6" w14:textId="2B67A991" w:rsidR="00D637EB" w:rsidRDefault="002E62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4538EDC" wp14:editId="49E3685F">
                <wp:simplePos x="0" y="0"/>
                <wp:positionH relativeFrom="margin">
                  <wp:posOffset>208280</wp:posOffset>
                </wp:positionH>
                <wp:positionV relativeFrom="paragraph">
                  <wp:posOffset>322580</wp:posOffset>
                </wp:positionV>
                <wp:extent cx="5762625" cy="142875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142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7022" w14:textId="0A0E8B80" w:rsidR="00AA02D0" w:rsidRPr="007C6DE6" w:rsidRDefault="00AA02D0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7C6DE6"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FORMULARIO DE SOLICITUD DE AUTORIZACIÓN DE ORGANISMOS DE VALIDACIÓN Y VERIFICACIÓN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38ED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6.4pt;margin-top:25.4pt;width:453.75pt;height:112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" filled="f" stroked="f">
                <v:textbox>
                  <w:txbxContent>
                    <w:p w14:paraId="3E2C7022" w14:textId="0A0E8B80" w:rsidR="00AA02D0" w:rsidRPr="007C6DE6" w:rsidRDefault="00AA02D0">
                      <w:pPr>
                        <w:rPr>
                          <w:rFonts w:ascii="Montserrat" w:hAnsi="Montserrat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7C6DE6">
                        <w:rPr>
                          <w:rFonts w:ascii="Montserrat" w:hAnsi="Montserrat"/>
                          <w:b/>
                          <w:bCs/>
                          <w:color w:val="FFFFFF"/>
                          <w:sz w:val="44"/>
                          <w:szCs w:val="44"/>
                        </w:rPr>
                        <w:t>FORMULARIO DE SOLICITUD DE AUTORIZACIÓN DE ORGANISMOS DE VALIDACIÓN Y VERIFICACIÓN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9B6711" w14:textId="69718A55" w:rsidR="00D637EB" w:rsidRDefault="00D637EB"/>
    <w:p w14:paraId="652BC341" w14:textId="69DE1747" w:rsidR="00D637EB" w:rsidRDefault="00B62BC1">
      <w:r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2F5D1331" wp14:editId="58088D71">
                <wp:simplePos x="0" y="0"/>
                <wp:positionH relativeFrom="page">
                  <wp:posOffset>4273825</wp:posOffset>
                </wp:positionH>
                <wp:positionV relativeFrom="paragraph">
                  <wp:posOffset>217446</wp:posOffset>
                </wp:positionV>
                <wp:extent cx="3260035" cy="99391"/>
                <wp:effectExtent l="0" t="0" r="0" b="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035" cy="99391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5EAC9" id="Rectángulo 19" o:spid="_x0000_s1026" style="position:absolute;margin-left:336.5pt;margin-top:17.1pt;width:256.7pt;height:7.85pt;z-index:2516561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" fillcolor="#00b0f0" strok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62984E98" wp14:editId="5B27167E">
                <wp:simplePos x="0" y="0"/>
                <wp:positionH relativeFrom="page">
                  <wp:posOffset>2991677</wp:posOffset>
                </wp:positionH>
                <wp:positionV relativeFrom="paragraph">
                  <wp:posOffset>217446</wp:posOffset>
                </wp:positionV>
                <wp:extent cx="3260035" cy="99391"/>
                <wp:effectExtent l="0" t="0" r="0" b="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035" cy="99391"/>
                        </a:xfrm>
                        <a:prstGeom prst="rect">
                          <a:avLst/>
                        </a:prstGeom>
                        <a:solidFill>
                          <a:srgbClr val="FCDC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43823" id="Rectángulo 18" o:spid="_x0000_s1026" style="position:absolute;margin-left:235.55pt;margin-top:17.1pt;width:256.7pt;height:7.85pt;z-index:251657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" fillcolor="#fcdc00" strok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45B427" wp14:editId="0596D5F0">
                <wp:simplePos x="0" y="0"/>
                <wp:positionH relativeFrom="page">
                  <wp:posOffset>0</wp:posOffset>
                </wp:positionH>
                <wp:positionV relativeFrom="paragraph">
                  <wp:posOffset>217446</wp:posOffset>
                </wp:positionV>
                <wp:extent cx="4998608" cy="99391"/>
                <wp:effectExtent l="0" t="0" r="0" b="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8608" cy="9939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9708B" id="Rectángulo 17" o:spid="_x0000_s1026" style="position:absolute;margin-left:0;margin-top:17.1pt;width:393.6pt;height:7.8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" fillcolor="#39b54a [3208]" stroked="f" strokeweight="1pt">
                <w10:wrap anchorx="page"/>
              </v:rect>
            </w:pict>
          </mc:Fallback>
        </mc:AlternateContent>
      </w:r>
    </w:p>
    <w:p w14:paraId="7D60B490" w14:textId="6B3C54D6" w:rsidR="00D637EB" w:rsidRDefault="007C6DE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B08C5C" wp14:editId="72DE0E76">
                <wp:simplePos x="0" y="0"/>
                <wp:positionH relativeFrom="margin">
                  <wp:posOffset>17779</wp:posOffset>
                </wp:positionH>
                <wp:positionV relativeFrom="paragraph">
                  <wp:posOffset>304800</wp:posOffset>
                </wp:positionV>
                <wp:extent cx="6238875" cy="1209675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1209675"/>
                        </a:xfrm>
                        <a:prstGeom prst="round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7D8CBC" w14:textId="24FF6CB9" w:rsidR="002A19D8" w:rsidRPr="006D3B6D" w:rsidRDefault="002A19D8" w:rsidP="00E0145E">
                            <w:pPr>
                              <w:jc w:val="right"/>
                              <w:rPr>
                                <w:rFonts w:ascii="Montserrat" w:hAnsi="Montserrat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6D3B6D">
                              <w:rPr>
                                <w:rFonts w:ascii="Montserrat" w:hAnsi="Montserrat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Fecha de creación del formulario: </w:t>
                            </w:r>
                            <w:r w:rsidR="00FF20DD">
                              <w:rPr>
                                <w:rFonts w:ascii="Montserrat" w:hAnsi="Montserrat"/>
                                <w:sz w:val="30"/>
                                <w:szCs w:val="30"/>
                              </w:rPr>
                              <w:t>1</w:t>
                            </w:r>
                            <w:r w:rsidR="008E496A">
                              <w:rPr>
                                <w:rFonts w:ascii="Montserrat" w:hAnsi="Montserrat"/>
                                <w:sz w:val="30"/>
                                <w:szCs w:val="30"/>
                              </w:rPr>
                              <w:t>2</w:t>
                            </w:r>
                            <w:r w:rsidRPr="006D3B6D">
                              <w:rPr>
                                <w:rFonts w:ascii="Montserrat" w:hAnsi="Montserrat"/>
                                <w:sz w:val="30"/>
                                <w:szCs w:val="30"/>
                              </w:rPr>
                              <w:t>.0</w:t>
                            </w:r>
                            <w:r w:rsidR="00610FAB">
                              <w:rPr>
                                <w:rFonts w:ascii="Montserrat" w:hAnsi="Montserrat"/>
                                <w:sz w:val="30"/>
                                <w:szCs w:val="30"/>
                              </w:rPr>
                              <w:t>5</w:t>
                            </w:r>
                            <w:r w:rsidRPr="006D3B6D">
                              <w:rPr>
                                <w:rFonts w:ascii="Montserrat" w:hAnsi="Montserrat"/>
                                <w:sz w:val="30"/>
                                <w:szCs w:val="30"/>
                              </w:rPr>
                              <w:t>.2021</w:t>
                            </w:r>
                            <w:r w:rsidR="00B319FD" w:rsidRPr="006D3B6D">
                              <w:rPr>
                                <w:rFonts w:ascii="Montserrat" w:hAnsi="Montserrat"/>
                                <w:b/>
                                <w:bCs/>
                                <w:sz w:val="30"/>
                                <w:szCs w:val="30"/>
                              </w:rPr>
                              <w:br/>
                            </w:r>
                            <w:r w:rsidRPr="006D3B6D">
                              <w:rPr>
                                <w:rFonts w:ascii="Montserrat" w:hAnsi="Montserrat"/>
                                <w:b/>
                                <w:bCs/>
                                <w:color w:val="00B050"/>
                                <w:sz w:val="30"/>
                                <w:szCs w:val="30"/>
                              </w:rPr>
                              <w:t>Versión 1.0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B08C5C" id="Cuadro de texto 3" o:spid="_x0000_s1027" style="position:absolute;margin-left:1.4pt;margin-top:24pt;width:491.25pt;height:95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" filled="f" stroked="f" strokeweight=".5pt">
                <v:textbox>
                  <w:txbxContent>
                    <w:p w14:paraId="007D8CBC" w14:textId="24FF6CB9" w:rsidR="002A19D8" w:rsidRPr="006D3B6D" w:rsidRDefault="002A19D8" w:rsidP="00E0145E">
                      <w:pPr>
                        <w:jc w:val="right"/>
                        <w:rPr>
                          <w:rFonts w:ascii="Montserrat" w:hAnsi="Montserrat"/>
                          <w:b/>
                          <w:bCs/>
                          <w:sz w:val="30"/>
                          <w:szCs w:val="30"/>
                        </w:rPr>
                      </w:pPr>
                      <w:r w:rsidRPr="006D3B6D">
                        <w:rPr>
                          <w:rFonts w:ascii="Montserrat" w:hAnsi="Montserrat"/>
                          <w:b/>
                          <w:bCs/>
                          <w:sz w:val="30"/>
                          <w:szCs w:val="30"/>
                        </w:rPr>
                        <w:t xml:space="preserve">Fecha de creación del formulario: </w:t>
                      </w:r>
                      <w:r w:rsidR="00FF20DD">
                        <w:rPr>
                          <w:rFonts w:ascii="Montserrat" w:hAnsi="Montserrat"/>
                          <w:sz w:val="30"/>
                          <w:szCs w:val="30"/>
                        </w:rPr>
                        <w:t>1</w:t>
                      </w:r>
                      <w:r w:rsidR="008E496A">
                        <w:rPr>
                          <w:rFonts w:ascii="Montserrat" w:hAnsi="Montserrat"/>
                          <w:sz w:val="30"/>
                          <w:szCs w:val="30"/>
                        </w:rPr>
                        <w:t>2</w:t>
                      </w:r>
                      <w:r w:rsidRPr="006D3B6D">
                        <w:rPr>
                          <w:rFonts w:ascii="Montserrat" w:hAnsi="Montserrat"/>
                          <w:sz w:val="30"/>
                          <w:szCs w:val="30"/>
                        </w:rPr>
                        <w:t>.0</w:t>
                      </w:r>
                      <w:r w:rsidR="00610FAB">
                        <w:rPr>
                          <w:rFonts w:ascii="Montserrat" w:hAnsi="Montserrat"/>
                          <w:sz w:val="30"/>
                          <w:szCs w:val="30"/>
                        </w:rPr>
                        <w:t>5</w:t>
                      </w:r>
                      <w:r w:rsidRPr="006D3B6D">
                        <w:rPr>
                          <w:rFonts w:ascii="Montserrat" w:hAnsi="Montserrat"/>
                          <w:sz w:val="30"/>
                          <w:szCs w:val="30"/>
                        </w:rPr>
                        <w:t>.2021</w:t>
                      </w:r>
                      <w:r w:rsidR="00B319FD" w:rsidRPr="006D3B6D">
                        <w:rPr>
                          <w:rFonts w:ascii="Montserrat" w:hAnsi="Montserrat"/>
                          <w:b/>
                          <w:bCs/>
                          <w:sz w:val="30"/>
                          <w:szCs w:val="30"/>
                        </w:rPr>
                        <w:br/>
                      </w:r>
                      <w:r w:rsidRPr="006D3B6D">
                        <w:rPr>
                          <w:rFonts w:ascii="Montserrat" w:hAnsi="Montserrat"/>
                          <w:b/>
                          <w:bCs/>
                          <w:color w:val="00B050"/>
                          <w:sz w:val="30"/>
                          <w:szCs w:val="30"/>
                        </w:rPr>
                        <w:t>Versión 1.0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096B3C" w14:textId="775A3543" w:rsidR="00D637EB" w:rsidRDefault="00D637EB"/>
    <w:p w14:paraId="523A6136" w14:textId="3C4FE108" w:rsidR="00D637EB" w:rsidRDefault="00D637EB"/>
    <w:p w14:paraId="14EA9C14" w14:textId="4DC81AAB" w:rsidR="00D637EB" w:rsidRDefault="003040E1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0A548A" wp14:editId="44E180E8">
                <wp:simplePos x="0" y="0"/>
                <wp:positionH relativeFrom="column">
                  <wp:posOffset>100788</wp:posOffset>
                </wp:positionH>
                <wp:positionV relativeFrom="paragraph">
                  <wp:posOffset>363976</wp:posOffset>
                </wp:positionV>
                <wp:extent cx="6054375" cy="0"/>
                <wp:effectExtent l="0" t="0" r="0" b="0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43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D3D28B" id="Conector recto 22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95pt,28.65pt" to="484.6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" strokecolor="#00b050" strokeweight=".5pt">
                <v:stroke joinstyle="miter"/>
              </v:line>
            </w:pict>
          </mc:Fallback>
        </mc:AlternateContent>
      </w:r>
    </w:p>
    <w:p w14:paraId="48EBB93B" w14:textId="3A68D037" w:rsidR="00D637EB" w:rsidRDefault="007C6DE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C15D46" wp14:editId="7DD92E28">
                <wp:simplePos x="0" y="0"/>
                <wp:positionH relativeFrom="margin">
                  <wp:posOffset>-96520</wp:posOffset>
                </wp:positionH>
                <wp:positionV relativeFrom="paragraph">
                  <wp:posOffset>139700</wp:posOffset>
                </wp:positionV>
                <wp:extent cx="6257925" cy="1368425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1368425"/>
                        </a:xfrm>
                        <a:prstGeom prst="round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25BCD" w14:textId="69CF26BC" w:rsidR="002A19D8" w:rsidRPr="00610FAB" w:rsidRDefault="002A19D8" w:rsidP="00610FAB">
                            <w:pPr>
                              <w:jc w:val="right"/>
                              <w:rPr>
                                <w:rFonts w:ascii="Montserrat" w:hAnsi="Montserra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10FAB">
                              <w:rPr>
                                <w:rFonts w:ascii="Montserrat" w:hAnsi="Montserrat"/>
                                <w:b/>
                                <w:bCs/>
                                <w:sz w:val="26"/>
                                <w:szCs w:val="26"/>
                              </w:rPr>
                              <w:t>Documentos relacionados con el presente formulario:</w:t>
                            </w:r>
                          </w:p>
                          <w:p w14:paraId="5C8D4FAB" w14:textId="77777777" w:rsidR="002A19D8" w:rsidRPr="00610FAB" w:rsidRDefault="002A19D8" w:rsidP="00610FAB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jc w:val="right"/>
                              <w:rPr>
                                <w:rFonts w:ascii="Montserrat" w:hAnsi="Montserrat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610FAB">
                              <w:rPr>
                                <w:rFonts w:ascii="Montserrat" w:hAnsi="Montserrat"/>
                                <w:color w:val="262626" w:themeColor="text1" w:themeTint="D9"/>
                                <w:sz w:val="26"/>
                                <w:szCs w:val="26"/>
                              </w:rPr>
                              <w:t>Requerimientos para la autorización de OVV</w:t>
                            </w:r>
                          </w:p>
                          <w:p w14:paraId="57BE76B6" w14:textId="030EEBA9" w:rsidR="002A19D8" w:rsidRPr="00610FAB" w:rsidRDefault="002A19D8" w:rsidP="00610FAB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jc w:val="right"/>
                              <w:rPr>
                                <w:rFonts w:ascii="Montserrat" w:hAnsi="Montserrat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610FAB">
                              <w:rPr>
                                <w:rFonts w:ascii="Montserrat" w:hAnsi="Montserrat"/>
                                <w:color w:val="262626" w:themeColor="text1" w:themeTint="D9"/>
                                <w:sz w:val="26"/>
                                <w:szCs w:val="26"/>
                              </w:rPr>
                              <w:t>Acuerdo de colaboración entre OVV y CERCARBONO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C15D46" id="Cuadro de texto 4" o:spid="_x0000_s1028" style="position:absolute;margin-left:-7.6pt;margin-top:11pt;width:492.75pt;height:107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" filled="f" stroked="f" strokeweight=".5pt">
                <v:textbox>
                  <w:txbxContent>
                    <w:p w14:paraId="07E25BCD" w14:textId="69CF26BC" w:rsidR="002A19D8" w:rsidRPr="00610FAB" w:rsidRDefault="002A19D8" w:rsidP="00610FAB">
                      <w:pPr>
                        <w:jc w:val="right"/>
                        <w:rPr>
                          <w:rFonts w:ascii="Montserrat" w:hAnsi="Montserrat"/>
                          <w:b/>
                          <w:bCs/>
                          <w:sz w:val="26"/>
                          <w:szCs w:val="26"/>
                        </w:rPr>
                      </w:pPr>
                      <w:r w:rsidRPr="00610FAB">
                        <w:rPr>
                          <w:rFonts w:ascii="Montserrat" w:hAnsi="Montserrat"/>
                          <w:b/>
                          <w:bCs/>
                          <w:sz w:val="26"/>
                          <w:szCs w:val="26"/>
                        </w:rPr>
                        <w:t>Documentos relacionados con el presente formulario:</w:t>
                      </w:r>
                    </w:p>
                    <w:p w14:paraId="5C8D4FAB" w14:textId="77777777" w:rsidR="002A19D8" w:rsidRPr="00610FAB" w:rsidRDefault="002A19D8" w:rsidP="00610FAB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jc w:val="right"/>
                        <w:rPr>
                          <w:rFonts w:ascii="Montserrat" w:hAnsi="Montserrat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610FAB">
                        <w:rPr>
                          <w:rFonts w:ascii="Montserrat" w:hAnsi="Montserrat"/>
                          <w:color w:val="262626" w:themeColor="text1" w:themeTint="D9"/>
                          <w:sz w:val="26"/>
                          <w:szCs w:val="26"/>
                        </w:rPr>
                        <w:t>Requerimientos para la autorización de OVV</w:t>
                      </w:r>
                    </w:p>
                    <w:p w14:paraId="57BE76B6" w14:textId="030EEBA9" w:rsidR="002A19D8" w:rsidRPr="00610FAB" w:rsidRDefault="002A19D8" w:rsidP="00610FAB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jc w:val="right"/>
                        <w:rPr>
                          <w:rFonts w:ascii="Montserrat" w:hAnsi="Montserrat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610FAB">
                        <w:rPr>
                          <w:rFonts w:ascii="Montserrat" w:hAnsi="Montserrat"/>
                          <w:color w:val="262626" w:themeColor="text1" w:themeTint="D9"/>
                          <w:sz w:val="26"/>
                          <w:szCs w:val="26"/>
                        </w:rPr>
                        <w:t>Acuerdo de colaboración entre OVV y CERCARBONO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A5AD7ED" w14:textId="2E69E4E0" w:rsidR="00D637EB" w:rsidRDefault="00D637EB"/>
    <w:p w14:paraId="3897F327" w14:textId="1C710C27" w:rsidR="00D637EB" w:rsidRDefault="00D637EB"/>
    <w:p w14:paraId="22CA69F6" w14:textId="3C702BC6" w:rsidR="00D637EB" w:rsidRDefault="00D637EB"/>
    <w:p w14:paraId="6FD78770" w14:textId="45FB1E59" w:rsidR="00D637EB" w:rsidRDefault="003040E1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33319A" wp14:editId="2D2734F4">
                <wp:simplePos x="0" y="0"/>
                <wp:positionH relativeFrom="column">
                  <wp:posOffset>170783</wp:posOffset>
                </wp:positionH>
                <wp:positionV relativeFrom="paragraph">
                  <wp:posOffset>326189</wp:posOffset>
                </wp:positionV>
                <wp:extent cx="6054375" cy="0"/>
                <wp:effectExtent l="0" t="0" r="0" b="0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43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A8A10D" id="Conector recto 23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45pt,25.7pt" to="490.1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" strokecolor="#00b050" strokeweight=".5pt">
                <v:stroke joinstyle="miter"/>
              </v:line>
            </w:pict>
          </mc:Fallback>
        </mc:AlternateContent>
      </w:r>
    </w:p>
    <w:p w14:paraId="6EFB4D7F" w14:textId="721C2E19" w:rsidR="00D637EB" w:rsidRDefault="007C6DE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8B0D13" wp14:editId="413F8FF8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6181725" cy="2129742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2129742"/>
                        </a:xfrm>
                        <a:prstGeom prst="round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9BA518" w14:textId="77777777" w:rsidR="00801D47" w:rsidRPr="00DF6066" w:rsidRDefault="002A19D8" w:rsidP="00AD5108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F6066">
                              <w:rPr>
                                <w:rFonts w:ascii="Montserrat" w:hAnsi="Montserrat"/>
                                <w:b/>
                                <w:bCs/>
                                <w:sz w:val="26"/>
                                <w:szCs w:val="26"/>
                              </w:rPr>
                              <w:t>Fecha de diligenciamiento del formulario:</w:t>
                            </w:r>
                          </w:p>
                          <w:p w14:paraId="7BB4F9F9" w14:textId="58FBBD57" w:rsidR="002A19D8" w:rsidRPr="00DF6066" w:rsidRDefault="002A19D8" w:rsidP="00AD5108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F6066">
                              <w:rPr>
                                <w:rFonts w:ascii="Montserrat" w:hAnsi="Montserra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Montserrat" w:hAnsi="Montserrat"/>
                                  <w:b/>
                                  <w:bCs/>
                                  <w:sz w:val="26"/>
                                  <w:szCs w:val="26"/>
                                </w:rPr>
                                <w:id w:val="990758128"/>
                                <w:placeholder>
                                  <w:docPart w:val="FB6D3127996B4ACF866419FE7B800463"/>
                                </w:placeholder>
                                <w:showingPlcHdr/>
                                <w:date>
                                  <w:dateFormat w:val="d.MM.yyyy"/>
                                  <w:lid w:val="es-CO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Pr="00DF6066">
                                  <w:rPr>
                                    <w:rStyle w:val="Textodelmarcadordeposicin"/>
                                    <w:rFonts w:ascii="Montserrat" w:hAnsi="Montserrat"/>
                                    <w:sz w:val="26"/>
                                    <w:szCs w:val="26"/>
                                  </w:rPr>
                                  <w:t>Ingrese la fecha aquí</w:t>
                                </w:r>
                              </w:sdtContent>
                            </w:sdt>
                          </w:p>
                          <w:p w14:paraId="42C36F6D" w14:textId="77777777" w:rsidR="00801D47" w:rsidRPr="00DF6066" w:rsidRDefault="00801D47" w:rsidP="00AD5108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0E32126A" w14:textId="3E8300D3" w:rsidR="00801D47" w:rsidRPr="00DF6066" w:rsidRDefault="002A19D8" w:rsidP="00AD5108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F6066">
                              <w:rPr>
                                <w:rFonts w:ascii="Montserrat" w:hAnsi="Montserrat"/>
                                <w:b/>
                                <w:bCs/>
                                <w:sz w:val="26"/>
                                <w:szCs w:val="26"/>
                              </w:rPr>
                              <w:t>Persona encargada del diligenciamiento:</w:t>
                            </w:r>
                          </w:p>
                          <w:p w14:paraId="2B049D86" w14:textId="0A19788B" w:rsidR="002A19D8" w:rsidRPr="00DF6066" w:rsidRDefault="002A19D8" w:rsidP="00AD5108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F6066">
                              <w:rPr>
                                <w:rFonts w:ascii="Montserrat" w:hAnsi="Montserra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Montserrat" w:hAnsi="Montserrat"/>
                                  <w:b/>
                                  <w:bCs/>
                                  <w:sz w:val="26"/>
                                  <w:szCs w:val="26"/>
                                </w:rPr>
                                <w:id w:val="1285924986"/>
                                <w:placeholder>
                                  <w:docPart w:val="89F000F35C424073B6EEE8323765C490"/>
                                </w:placeholder>
                                <w:showingPlcHdr/>
                                <w:text/>
                              </w:sdtPr>
                              <w:sdtEndPr/>
                              <w:sdtContent>
                                <w:r w:rsidRPr="00DF6066">
                                  <w:rPr>
                                    <w:rStyle w:val="Textodelmarcadordeposicin"/>
                                    <w:rFonts w:ascii="Montserrat" w:hAnsi="Montserrat"/>
                                    <w:sz w:val="26"/>
                                    <w:szCs w:val="26"/>
                                  </w:rPr>
                                  <w:t>Ingrese el nombre de la persona</w:t>
                                </w:r>
                              </w:sdtContent>
                            </w:sdt>
                          </w:p>
                          <w:p w14:paraId="68E6D2B2" w14:textId="2D2B0041" w:rsidR="002A19D8" w:rsidRPr="00DF6066" w:rsidRDefault="002A19D8" w:rsidP="00AD5108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8B0D13" id="Cuadro de texto 5" o:spid="_x0000_s1029" style="position:absolute;margin-left:0;margin-top:1.1pt;width:486.75pt;height:167.7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" filled="f" stroked="f" strokeweight=".5pt">
                <v:textbox>
                  <w:txbxContent>
                    <w:p w14:paraId="4C9BA518" w14:textId="77777777" w:rsidR="00801D47" w:rsidRPr="00DF6066" w:rsidRDefault="002A19D8" w:rsidP="00AD5108">
                      <w:pPr>
                        <w:rPr>
                          <w:rFonts w:ascii="Montserrat" w:hAnsi="Montserrat"/>
                          <w:b/>
                          <w:bCs/>
                          <w:sz w:val="26"/>
                          <w:szCs w:val="26"/>
                        </w:rPr>
                      </w:pPr>
                      <w:r w:rsidRPr="00DF6066">
                        <w:rPr>
                          <w:rFonts w:ascii="Montserrat" w:hAnsi="Montserrat"/>
                          <w:b/>
                          <w:bCs/>
                          <w:sz w:val="26"/>
                          <w:szCs w:val="26"/>
                        </w:rPr>
                        <w:t>Fecha de diligenciamiento del formulario:</w:t>
                      </w:r>
                    </w:p>
                    <w:p w14:paraId="7BB4F9F9" w14:textId="58FBBD57" w:rsidR="002A19D8" w:rsidRPr="00DF6066" w:rsidRDefault="002A19D8" w:rsidP="00AD5108">
                      <w:pPr>
                        <w:rPr>
                          <w:rFonts w:ascii="Montserrat" w:hAnsi="Montserrat"/>
                          <w:b/>
                          <w:bCs/>
                          <w:sz w:val="26"/>
                          <w:szCs w:val="26"/>
                        </w:rPr>
                      </w:pPr>
                      <w:r w:rsidRPr="00DF6066">
                        <w:rPr>
                          <w:rFonts w:ascii="Montserrat" w:hAnsi="Montserrat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sdt>
                        <w:sdtPr>
                          <w:rPr>
                            <w:rFonts w:ascii="Montserrat" w:hAnsi="Montserrat"/>
                            <w:b/>
                            <w:bCs/>
                            <w:sz w:val="26"/>
                            <w:szCs w:val="26"/>
                          </w:rPr>
                          <w:id w:val="990758128"/>
                          <w:placeholder>
                            <w:docPart w:val="FB6D3127996B4ACF866419FE7B800463"/>
                          </w:placeholder>
                          <w:showingPlcHdr/>
                          <w:date>
                            <w:dateFormat w:val="d.MM.yyyy"/>
                            <w:lid w:val="es-CO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Pr="00DF6066">
                            <w:rPr>
                              <w:rStyle w:val="Textodelmarcadordeposicin"/>
                              <w:rFonts w:ascii="Montserrat" w:hAnsi="Montserrat"/>
                              <w:sz w:val="26"/>
                              <w:szCs w:val="26"/>
                            </w:rPr>
                            <w:t>Ingrese la fecha aquí</w:t>
                          </w:r>
                        </w:sdtContent>
                      </w:sdt>
                    </w:p>
                    <w:p w14:paraId="42C36F6D" w14:textId="77777777" w:rsidR="00801D47" w:rsidRPr="00DF6066" w:rsidRDefault="00801D47" w:rsidP="00AD5108">
                      <w:pPr>
                        <w:rPr>
                          <w:rFonts w:ascii="Montserrat" w:hAnsi="Montserra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0E32126A" w14:textId="3E8300D3" w:rsidR="00801D47" w:rsidRPr="00DF6066" w:rsidRDefault="002A19D8" w:rsidP="00AD5108">
                      <w:pPr>
                        <w:rPr>
                          <w:rFonts w:ascii="Montserrat" w:hAnsi="Montserrat"/>
                          <w:b/>
                          <w:bCs/>
                          <w:sz w:val="26"/>
                          <w:szCs w:val="26"/>
                        </w:rPr>
                      </w:pPr>
                      <w:r w:rsidRPr="00DF6066">
                        <w:rPr>
                          <w:rFonts w:ascii="Montserrat" w:hAnsi="Montserrat"/>
                          <w:b/>
                          <w:bCs/>
                          <w:sz w:val="26"/>
                          <w:szCs w:val="26"/>
                        </w:rPr>
                        <w:t>Persona encargada del diligenciamiento:</w:t>
                      </w:r>
                    </w:p>
                    <w:p w14:paraId="2B049D86" w14:textId="0A19788B" w:rsidR="002A19D8" w:rsidRPr="00DF6066" w:rsidRDefault="002A19D8" w:rsidP="00AD5108">
                      <w:pPr>
                        <w:rPr>
                          <w:rFonts w:ascii="Montserrat" w:hAnsi="Montserrat"/>
                          <w:b/>
                          <w:bCs/>
                          <w:sz w:val="26"/>
                          <w:szCs w:val="26"/>
                        </w:rPr>
                      </w:pPr>
                      <w:r w:rsidRPr="00DF6066">
                        <w:rPr>
                          <w:rFonts w:ascii="Montserrat" w:hAnsi="Montserrat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sdt>
                        <w:sdtPr>
                          <w:rPr>
                            <w:rFonts w:ascii="Montserrat" w:hAnsi="Montserrat"/>
                            <w:b/>
                            <w:bCs/>
                            <w:sz w:val="26"/>
                            <w:szCs w:val="26"/>
                          </w:rPr>
                          <w:id w:val="1285924986"/>
                          <w:placeholder>
                            <w:docPart w:val="89F000F35C424073B6EEE8323765C490"/>
                          </w:placeholder>
                          <w:showingPlcHdr/>
                          <w:text/>
                        </w:sdtPr>
                        <w:sdtEndPr/>
                        <w:sdtContent>
                          <w:r w:rsidRPr="00DF6066">
                            <w:rPr>
                              <w:rStyle w:val="Textodelmarcadordeposicin"/>
                              <w:rFonts w:ascii="Montserrat" w:hAnsi="Montserrat"/>
                              <w:sz w:val="26"/>
                              <w:szCs w:val="26"/>
                            </w:rPr>
                            <w:t>Ingrese el nombre de la persona</w:t>
                          </w:r>
                        </w:sdtContent>
                      </w:sdt>
                    </w:p>
                    <w:p w14:paraId="68E6D2B2" w14:textId="2D2B0041" w:rsidR="002A19D8" w:rsidRPr="00DF6066" w:rsidRDefault="002A19D8" w:rsidP="00AD5108">
                      <w:pPr>
                        <w:rPr>
                          <w:rFonts w:ascii="Montserrat" w:hAnsi="Montserrat"/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8300808" w14:textId="6FA3465A" w:rsidR="00D637EB" w:rsidRDefault="00D637EB"/>
    <w:p w14:paraId="10649E5E" w14:textId="3EED4980" w:rsidR="007C6DE6" w:rsidRDefault="007C6DE6"/>
    <w:p w14:paraId="04FEC266" w14:textId="1DFBE9C3" w:rsidR="007C6DE6" w:rsidRDefault="007C6DE6"/>
    <w:p w14:paraId="5DABB1C8" w14:textId="2AA4FA77" w:rsidR="007C6DE6" w:rsidRDefault="007C6DE6"/>
    <w:p w14:paraId="11268D81" w14:textId="77777777" w:rsidR="00355C5E" w:rsidRDefault="00355C5E" w:rsidP="007C6DE6">
      <w:pPr>
        <w:tabs>
          <w:tab w:val="left" w:pos="8490"/>
        </w:tabs>
      </w:pPr>
    </w:p>
    <w:p w14:paraId="597787F5" w14:textId="4FC4D70C" w:rsidR="00D637EB" w:rsidRPr="00F540D4" w:rsidRDefault="00F6661A" w:rsidP="00F6661A">
      <w:pPr>
        <w:pStyle w:val="Prrafodelista"/>
        <w:numPr>
          <w:ilvl w:val="0"/>
          <w:numId w:val="24"/>
        </w:numPr>
        <w:tabs>
          <w:tab w:val="left" w:pos="8490"/>
        </w:tabs>
        <w:rPr>
          <w:rFonts w:asciiTheme="majorHAnsi" w:hAnsiTheme="majorHAnsi"/>
          <w:b/>
          <w:bCs/>
        </w:rPr>
      </w:pPr>
      <w:r w:rsidRPr="00F540D4">
        <w:rPr>
          <w:rFonts w:asciiTheme="majorHAnsi" w:hAnsiTheme="majorHAnsi"/>
          <w:b/>
          <w:bCs/>
        </w:rPr>
        <w:lastRenderedPageBreak/>
        <w:t>INFORMACIÓN DEL O</w:t>
      </w:r>
      <w:r w:rsidR="002A19D8">
        <w:rPr>
          <w:rFonts w:asciiTheme="majorHAnsi" w:hAnsiTheme="majorHAnsi"/>
          <w:b/>
          <w:bCs/>
        </w:rPr>
        <w:t>VV</w:t>
      </w:r>
      <w:r w:rsidR="00D637EB" w:rsidRPr="00F540D4">
        <w:rPr>
          <w:rFonts w:asciiTheme="majorHAnsi" w:hAnsiTheme="majorHAnsi"/>
          <w:b/>
          <w:bCs/>
        </w:rPr>
        <w:tab/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546"/>
        <w:gridCol w:w="15"/>
        <w:gridCol w:w="2911"/>
        <w:gridCol w:w="45"/>
        <w:gridCol w:w="2885"/>
      </w:tblGrid>
      <w:tr w:rsidR="0090596C" w:rsidRPr="004E6BA2" w14:paraId="4F5712DB" w14:textId="77777777" w:rsidTr="008C0A6F">
        <w:tc>
          <w:tcPr>
            <w:tcW w:w="5000" w:type="pct"/>
            <w:gridSpan w:val="5"/>
            <w:shd w:val="clear" w:color="auto" w:fill="39B54A" w:themeFill="accent5"/>
          </w:tcPr>
          <w:p w14:paraId="636C5DCB" w14:textId="0E9A65C4" w:rsidR="00650259" w:rsidRPr="004E6BA2" w:rsidRDefault="00D637EB" w:rsidP="0090596C">
            <w:pPr>
              <w:pStyle w:val="Ttulo1"/>
              <w:outlineLvl w:val="0"/>
            </w:pPr>
            <w:r w:rsidRPr="007C6DE6">
              <w:rPr>
                <w:color w:val="FFFFFF"/>
              </w:rPr>
              <w:t>INFORMACIÓN DEL ORGANISMO</w:t>
            </w:r>
          </w:p>
        </w:tc>
      </w:tr>
      <w:tr w:rsidR="008C0A6F" w:rsidRPr="004E6BA2" w14:paraId="11AD9BF0" w14:textId="0ED28652" w:rsidTr="003F40B7">
        <w:trPr>
          <w:trHeight w:val="409"/>
        </w:trPr>
        <w:tc>
          <w:tcPr>
            <w:tcW w:w="1886" w:type="pct"/>
            <w:shd w:val="clear" w:color="auto" w:fill="DDDFE2" w:themeFill="background1" w:themeFillTint="33"/>
          </w:tcPr>
          <w:p w14:paraId="21C15A30" w14:textId="5B405EDF" w:rsidR="008C0A6F" w:rsidRPr="008C0A6F" w:rsidRDefault="008C0A6F" w:rsidP="004A5E4F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8C0A6F">
              <w:rPr>
                <w:rFonts w:asciiTheme="majorHAnsi" w:hAnsiTheme="majorHAnsi"/>
                <w:b/>
                <w:sz w:val="24"/>
                <w:szCs w:val="24"/>
              </w:rPr>
              <w:t>Nombre de la empresa</w:t>
            </w:r>
          </w:p>
        </w:tc>
        <w:sdt>
          <w:sdtPr>
            <w:rPr>
              <w:rFonts w:asciiTheme="majorHAnsi" w:hAnsiTheme="majorHAnsi"/>
              <w:b/>
              <w:sz w:val="24"/>
              <w:szCs w:val="24"/>
            </w:rPr>
            <w:id w:val="175012099"/>
            <w:placeholder>
              <w:docPart w:val="BBB13FB1990B4D08BB1B7406AD916B8C"/>
            </w:placeholder>
            <w:showingPlcHdr/>
            <w:text/>
          </w:sdtPr>
          <w:sdtEndPr/>
          <w:sdtContent>
            <w:tc>
              <w:tcPr>
                <w:tcW w:w="3114" w:type="pct"/>
                <w:gridSpan w:val="4"/>
                <w:shd w:val="clear" w:color="auto" w:fill="auto"/>
              </w:tcPr>
              <w:p w14:paraId="3D77A918" w14:textId="43E2F71A" w:rsidR="008C0A6F" w:rsidRPr="008C0A6F" w:rsidRDefault="008C0A6F" w:rsidP="004A5E4F">
                <w:pPr>
                  <w:rPr>
                    <w:rFonts w:asciiTheme="majorHAnsi" w:hAnsiTheme="majorHAnsi"/>
                    <w:b/>
                    <w:sz w:val="24"/>
                    <w:szCs w:val="24"/>
                  </w:rPr>
                </w:pPr>
                <w:r w:rsidRPr="008C0A6F">
                  <w:rPr>
                    <w:rStyle w:val="Textodelmarcadordeposicin"/>
                    <w:rFonts w:asciiTheme="majorHAnsi" w:hAnsiTheme="majorHAnsi"/>
                    <w:sz w:val="24"/>
                    <w:szCs w:val="24"/>
                  </w:rPr>
                  <w:t>Ingrese el nombre del organismo solicitante.</w:t>
                </w:r>
              </w:p>
            </w:tc>
          </w:sdtContent>
        </w:sdt>
      </w:tr>
      <w:tr w:rsidR="008C0A6F" w:rsidRPr="004E6BA2" w14:paraId="718BC6EB" w14:textId="1C3B47D4" w:rsidTr="003F40B7">
        <w:trPr>
          <w:trHeight w:val="414"/>
        </w:trPr>
        <w:tc>
          <w:tcPr>
            <w:tcW w:w="1886" w:type="pct"/>
            <w:shd w:val="clear" w:color="auto" w:fill="DDDFE2" w:themeFill="background1" w:themeFillTint="33"/>
          </w:tcPr>
          <w:p w14:paraId="6C7C245C" w14:textId="3C166884" w:rsidR="008C0A6F" w:rsidRPr="008C0A6F" w:rsidRDefault="008C0A6F" w:rsidP="004A5E4F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8C0A6F">
              <w:rPr>
                <w:rFonts w:asciiTheme="majorHAnsi" w:hAnsiTheme="majorHAnsi"/>
                <w:b/>
                <w:sz w:val="24"/>
                <w:szCs w:val="24"/>
              </w:rPr>
              <w:t>Dirección</w:t>
            </w:r>
          </w:p>
        </w:tc>
        <w:sdt>
          <w:sdtPr>
            <w:rPr>
              <w:rFonts w:asciiTheme="majorHAnsi" w:hAnsiTheme="majorHAnsi"/>
              <w:b/>
              <w:sz w:val="24"/>
              <w:szCs w:val="24"/>
            </w:rPr>
            <w:id w:val="1759939796"/>
            <w:placeholder>
              <w:docPart w:val="A5F767974AB34E3A8F3FDA366E604451"/>
            </w:placeholder>
            <w:showingPlcHdr/>
            <w:text/>
          </w:sdtPr>
          <w:sdtEndPr/>
          <w:sdtContent>
            <w:tc>
              <w:tcPr>
                <w:tcW w:w="3114" w:type="pct"/>
                <w:gridSpan w:val="4"/>
                <w:shd w:val="clear" w:color="auto" w:fill="auto"/>
              </w:tcPr>
              <w:p w14:paraId="293F3F26" w14:textId="1DDB482B" w:rsidR="008C0A6F" w:rsidRPr="008C0A6F" w:rsidRDefault="008C0A6F" w:rsidP="008C0A6F">
                <w:pPr>
                  <w:rPr>
                    <w:rFonts w:asciiTheme="majorHAnsi" w:hAnsiTheme="majorHAnsi"/>
                    <w:b/>
                    <w:sz w:val="24"/>
                    <w:szCs w:val="24"/>
                  </w:rPr>
                </w:pPr>
                <w:r w:rsidRPr="008C0A6F">
                  <w:rPr>
                    <w:rStyle w:val="Textodelmarcadordeposicin"/>
                    <w:rFonts w:asciiTheme="majorHAnsi" w:hAnsiTheme="majorHAnsi"/>
                    <w:sz w:val="24"/>
                    <w:szCs w:val="24"/>
                  </w:rPr>
                  <w:t>Ingrese la dirección de la empresa.</w:t>
                </w:r>
              </w:p>
            </w:tc>
          </w:sdtContent>
        </w:sdt>
      </w:tr>
      <w:tr w:rsidR="008C0A6F" w:rsidRPr="004E6BA2" w14:paraId="4700CFDB" w14:textId="673D39F8" w:rsidTr="003F40B7">
        <w:trPr>
          <w:trHeight w:val="414"/>
        </w:trPr>
        <w:tc>
          <w:tcPr>
            <w:tcW w:w="1886" w:type="pct"/>
            <w:tcBorders>
              <w:bottom w:val="single" w:sz="4" w:space="0" w:color="auto"/>
            </w:tcBorders>
            <w:shd w:val="clear" w:color="auto" w:fill="DDDFE2" w:themeFill="background1" w:themeFillTint="33"/>
          </w:tcPr>
          <w:p w14:paraId="62BB5034" w14:textId="60A4FA73" w:rsidR="008C0A6F" w:rsidRPr="008C0A6F" w:rsidRDefault="008C0A6F" w:rsidP="004A5E4F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8C0A6F">
              <w:rPr>
                <w:rFonts w:asciiTheme="majorHAnsi" w:hAnsiTheme="majorHAnsi"/>
                <w:b/>
                <w:sz w:val="24"/>
                <w:szCs w:val="24"/>
              </w:rPr>
              <w:t>Teléfono</w:t>
            </w:r>
          </w:p>
        </w:tc>
        <w:sdt>
          <w:sdtPr>
            <w:rPr>
              <w:rFonts w:asciiTheme="majorHAnsi" w:hAnsiTheme="majorHAnsi"/>
              <w:b/>
              <w:sz w:val="24"/>
              <w:szCs w:val="24"/>
            </w:rPr>
            <w:id w:val="21671019"/>
            <w:placeholder>
              <w:docPart w:val="F850282561BE4CA3A9774B2DD939433D"/>
            </w:placeholder>
            <w:showingPlcHdr/>
            <w:text/>
          </w:sdtPr>
          <w:sdtEndPr/>
          <w:sdtContent>
            <w:tc>
              <w:tcPr>
                <w:tcW w:w="3114" w:type="pct"/>
                <w:gridSpan w:val="4"/>
                <w:tcBorders>
                  <w:bottom w:val="single" w:sz="4" w:space="0" w:color="auto"/>
                </w:tcBorders>
                <w:shd w:val="clear" w:color="auto" w:fill="auto"/>
              </w:tcPr>
              <w:p w14:paraId="32E5C6CC" w14:textId="09BFDDED" w:rsidR="008C0A6F" w:rsidRPr="008C0A6F" w:rsidRDefault="008C0A6F" w:rsidP="008C0A6F">
                <w:pPr>
                  <w:rPr>
                    <w:rFonts w:asciiTheme="majorHAnsi" w:hAnsiTheme="majorHAnsi"/>
                    <w:b/>
                    <w:sz w:val="24"/>
                    <w:szCs w:val="24"/>
                  </w:rPr>
                </w:pPr>
                <w:r w:rsidRPr="008C0A6F">
                  <w:rPr>
                    <w:rStyle w:val="Textodelmarcadordeposicin"/>
                    <w:rFonts w:asciiTheme="majorHAnsi" w:hAnsiTheme="majorHAnsi"/>
                    <w:sz w:val="24"/>
                    <w:szCs w:val="24"/>
                  </w:rPr>
                  <w:t>Ingrese el teléfono.</w:t>
                </w:r>
              </w:p>
            </w:tc>
          </w:sdtContent>
        </w:sdt>
      </w:tr>
      <w:tr w:rsidR="008C0A6F" w:rsidRPr="004E6BA2" w14:paraId="3EDA8364" w14:textId="633007F5" w:rsidTr="003F40B7">
        <w:trPr>
          <w:trHeight w:val="414"/>
        </w:trPr>
        <w:tc>
          <w:tcPr>
            <w:tcW w:w="1886" w:type="pct"/>
            <w:tcBorders>
              <w:bottom w:val="single" w:sz="4" w:space="0" w:color="auto"/>
            </w:tcBorders>
            <w:shd w:val="clear" w:color="auto" w:fill="DDDFE2" w:themeFill="background1" w:themeFillTint="33"/>
          </w:tcPr>
          <w:p w14:paraId="3DD566EE" w14:textId="791DDFE7" w:rsidR="008C0A6F" w:rsidRPr="008C0A6F" w:rsidRDefault="008C0A6F" w:rsidP="004A5E4F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8C0A6F">
              <w:rPr>
                <w:rFonts w:asciiTheme="majorHAnsi" w:hAnsiTheme="majorHAnsi"/>
                <w:b/>
                <w:sz w:val="24"/>
                <w:szCs w:val="24"/>
              </w:rPr>
              <w:t>Página web</w:t>
            </w:r>
          </w:p>
        </w:tc>
        <w:sdt>
          <w:sdtPr>
            <w:rPr>
              <w:rFonts w:asciiTheme="majorHAnsi" w:hAnsiTheme="majorHAnsi"/>
              <w:b/>
              <w:sz w:val="24"/>
              <w:szCs w:val="24"/>
            </w:rPr>
            <w:id w:val="1352376824"/>
            <w:placeholder>
              <w:docPart w:val="74936CBF38E64BDE96B469EE50DF6E8E"/>
            </w:placeholder>
            <w:showingPlcHdr/>
            <w:text/>
          </w:sdtPr>
          <w:sdtEndPr/>
          <w:sdtContent>
            <w:tc>
              <w:tcPr>
                <w:tcW w:w="3114" w:type="pct"/>
                <w:gridSpan w:val="4"/>
                <w:tcBorders>
                  <w:bottom w:val="single" w:sz="4" w:space="0" w:color="auto"/>
                </w:tcBorders>
                <w:shd w:val="clear" w:color="auto" w:fill="auto"/>
              </w:tcPr>
              <w:p w14:paraId="44AE2429" w14:textId="54A39BDD" w:rsidR="008C0A6F" w:rsidRPr="008C0A6F" w:rsidRDefault="008C0A6F" w:rsidP="008C0A6F">
                <w:pPr>
                  <w:rPr>
                    <w:rFonts w:asciiTheme="majorHAnsi" w:hAnsiTheme="majorHAnsi"/>
                    <w:b/>
                    <w:sz w:val="24"/>
                    <w:szCs w:val="24"/>
                  </w:rPr>
                </w:pPr>
                <w:r w:rsidRPr="008C0A6F">
                  <w:rPr>
                    <w:rStyle w:val="Textodelmarcadordeposicin"/>
                    <w:rFonts w:asciiTheme="majorHAnsi" w:hAnsiTheme="majorHAnsi"/>
                    <w:sz w:val="24"/>
                    <w:szCs w:val="24"/>
                  </w:rPr>
                  <w:t>Ingrese el enlace a la página web de la empresa</w:t>
                </w:r>
                <w:r w:rsidR="00D735C9">
                  <w:rPr>
                    <w:rStyle w:val="Textodelmarcadordeposicin"/>
                    <w:rFonts w:asciiTheme="majorHAnsi" w:hAnsiTheme="majorHAnsi"/>
                    <w:sz w:val="24"/>
                    <w:szCs w:val="24"/>
                  </w:rPr>
                  <w:t>.</w:t>
                </w:r>
              </w:p>
            </w:tc>
          </w:sdtContent>
        </w:sdt>
      </w:tr>
      <w:tr w:rsidR="008C0A6F" w:rsidRPr="004E6BA2" w14:paraId="7D2AF416" w14:textId="77777777" w:rsidTr="00E46037">
        <w:trPr>
          <w:trHeight w:val="561"/>
        </w:trPr>
        <w:tc>
          <w:tcPr>
            <w:tcW w:w="500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04D5D1A" w14:textId="7A8FC972" w:rsidR="008C0A6F" w:rsidRDefault="008C0A6F" w:rsidP="004A5E4F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79301EE2" w14:textId="77777777" w:rsidR="00A00EEC" w:rsidRDefault="00A00EEC" w:rsidP="004A5E4F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5FEF5F61" w14:textId="575984ED" w:rsidR="00355C5E" w:rsidRPr="008C0A6F" w:rsidRDefault="00355C5E" w:rsidP="004A5E4F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90596C" w:rsidRPr="004E6BA2" w14:paraId="668E8346" w14:textId="77777777" w:rsidTr="00516C2A"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39B54A" w:themeFill="accent5"/>
          </w:tcPr>
          <w:p w14:paraId="4C43F804" w14:textId="6D613089" w:rsidR="00650259" w:rsidRPr="004E6BA2" w:rsidRDefault="008C0A6F" w:rsidP="0090596C">
            <w:pPr>
              <w:pStyle w:val="Ttulo1"/>
              <w:outlineLvl w:val="0"/>
            </w:pPr>
            <w:r w:rsidRPr="00B62BC1">
              <w:rPr>
                <w:color w:val="FFFFFF"/>
              </w:rPr>
              <w:t>INFORMACIÓN DE CONTACTO</w:t>
            </w:r>
          </w:p>
        </w:tc>
      </w:tr>
      <w:tr w:rsidR="008C0A6F" w:rsidRPr="004E6BA2" w14:paraId="25B4065F" w14:textId="77777777" w:rsidTr="00D735C9">
        <w:trPr>
          <w:trHeight w:val="789"/>
        </w:trPr>
        <w:tc>
          <w:tcPr>
            <w:tcW w:w="500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1D0775" w14:textId="1CDE62CB" w:rsidR="008C0A6F" w:rsidRPr="00F6661A" w:rsidRDefault="00D37773" w:rsidP="00D735C9">
            <w:pPr>
              <w:spacing w:before="120"/>
              <w:rPr>
                <w:rFonts w:asciiTheme="majorHAnsi" w:hAnsiTheme="majorHAnsi"/>
                <w:i/>
                <w:iCs/>
                <w:sz w:val="24"/>
                <w:szCs w:val="24"/>
              </w:rPr>
            </w:pPr>
            <w:r w:rsidRPr="00F6661A">
              <w:rPr>
                <w:rFonts w:asciiTheme="majorHAnsi" w:hAnsiTheme="majorHAnsi"/>
                <w:i/>
                <w:iCs/>
                <w:sz w:val="24"/>
                <w:szCs w:val="24"/>
              </w:rPr>
              <w:t xml:space="preserve">Ingrese la información de contacto de la persona designada por el </w:t>
            </w:r>
            <w:r w:rsidR="002A19D8">
              <w:rPr>
                <w:rFonts w:asciiTheme="majorHAnsi" w:hAnsiTheme="majorHAnsi"/>
                <w:i/>
                <w:iCs/>
                <w:sz w:val="24"/>
                <w:szCs w:val="24"/>
              </w:rPr>
              <w:t>OVV</w:t>
            </w:r>
            <w:r w:rsidR="002A19D8" w:rsidRPr="00F6661A">
              <w:rPr>
                <w:rFonts w:asciiTheme="majorHAnsi" w:hAnsiTheme="majorHAnsi"/>
                <w:i/>
                <w:iCs/>
                <w:sz w:val="24"/>
                <w:szCs w:val="24"/>
              </w:rPr>
              <w:t xml:space="preserve"> </w:t>
            </w:r>
            <w:r w:rsidR="00635B45">
              <w:rPr>
                <w:rFonts w:asciiTheme="majorHAnsi" w:hAnsiTheme="majorHAnsi"/>
                <w:i/>
                <w:iCs/>
                <w:sz w:val="24"/>
                <w:szCs w:val="24"/>
              </w:rPr>
              <w:t>como</w:t>
            </w:r>
            <w:r w:rsidRPr="00F6661A">
              <w:rPr>
                <w:rFonts w:asciiTheme="majorHAnsi" w:hAnsiTheme="majorHAnsi"/>
                <w:i/>
                <w:iCs/>
                <w:sz w:val="24"/>
                <w:szCs w:val="24"/>
              </w:rPr>
              <w:t xml:space="preserve"> contacto directo con CERCARBONO</w:t>
            </w:r>
          </w:p>
        </w:tc>
      </w:tr>
      <w:tr w:rsidR="00E46037" w:rsidRPr="004E6BA2" w14:paraId="41C17E0D" w14:textId="53C517CB" w:rsidTr="003F40B7">
        <w:trPr>
          <w:trHeight w:val="414"/>
        </w:trPr>
        <w:tc>
          <w:tcPr>
            <w:tcW w:w="1894" w:type="pct"/>
            <w:gridSpan w:val="2"/>
            <w:shd w:val="clear" w:color="auto" w:fill="DDDFE2" w:themeFill="background1" w:themeFillTint="33"/>
          </w:tcPr>
          <w:p w14:paraId="43FFA749" w14:textId="22CAA532" w:rsidR="00E46037" w:rsidRPr="00E46037" w:rsidRDefault="00E46037" w:rsidP="004A5E4F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E46037">
              <w:rPr>
                <w:rFonts w:asciiTheme="majorHAnsi" w:hAnsiTheme="majorHAnsi"/>
                <w:b/>
                <w:sz w:val="24"/>
                <w:szCs w:val="24"/>
              </w:rPr>
              <w:t>Nombre</w:t>
            </w:r>
          </w:p>
        </w:tc>
        <w:sdt>
          <w:sdtPr>
            <w:rPr>
              <w:rFonts w:asciiTheme="majorHAnsi" w:hAnsiTheme="majorHAnsi"/>
              <w:b/>
              <w:sz w:val="24"/>
              <w:szCs w:val="24"/>
            </w:rPr>
            <w:id w:val="-1186589418"/>
            <w:placeholder>
              <w:docPart w:val="A2A12779B3F24A67A1AA0F9346D32396"/>
            </w:placeholder>
            <w:showingPlcHdr/>
            <w:text/>
          </w:sdtPr>
          <w:sdtEndPr/>
          <w:sdtContent>
            <w:tc>
              <w:tcPr>
                <w:tcW w:w="3106" w:type="pct"/>
                <w:gridSpan w:val="3"/>
                <w:shd w:val="clear" w:color="auto" w:fill="auto"/>
              </w:tcPr>
              <w:p w14:paraId="4B2EBA6F" w14:textId="34BAA4C0" w:rsidR="00E46037" w:rsidRPr="00E46037" w:rsidRDefault="00E46037" w:rsidP="004A5E4F">
                <w:pPr>
                  <w:rPr>
                    <w:rFonts w:asciiTheme="majorHAnsi" w:hAnsiTheme="majorHAnsi"/>
                    <w:b/>
                    <w:sz w:val="24"/>
                    <w:szCs w:val="24"/>
                  </w:rPr>
                </w:pPr>
                <w:r w:rsidRPr="00E46037">
                  <w:rPr>
                    <w:rStyle w:val="Textodelmarcadordeposicin"/>
                    <w:rFonts w:asciiTheme="majorHAnsi" w:hAnsiTheme="majorHAnsi"/>
                    <w:sz w:val="24"/>
                    <w:szCs w:val="24"/>
                  </w:rPr>
                  <w:t>Ingrese el nombre del contacto.</w:t>
                </w:r>
              </w:p>
            </w:tc>
          </w:sdtContent>
        </w:sdt>
      </w:tr>
      <w:tr w:rsidR="00D735C9" w:rsidRPr="004E6BA2" w14:paraId="60592E40" w14:textId="77777777" w:rsidTr="003F40B7">
        <w:trPr>
          <w:trHeight w:val="414"/>
        </w:trPr>
        <w:tc>
          <w:tcPr>
            <w:tcW w:w="1894" w:type="pct"/>
            <w:gridSpan w:val="2"/>
            <w:tcBorders>
              <w:bottom w:val="single" w:sz="4" w:space="0" w:color="auto"/>
            </w:tcBorders>
            <w:shd w:val="clear" w:color="auto" w:fill="DDDFE2" w:themeFill="background1" w:themeFillTint="33"/>
          </w:tcPr>
          <w:p w14:paraId="736D56B2" w14:textId="083329F2" w:rsidR="00D735C9" w:rsidRPr="00E46037" w:rsidRDefault="00D735C9" w:rsidP="004A5E4F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Cargo</w:t>
            </w:r>
          </w:p>
        </w:tc>
        <w:sdt>
          <w:sdtPr>
            <w:rPr>
              <w:rFonts w:asciiTheme="majorHAnsi" w:hAnsiTheme="majorHAnsi"/>
              <w:b/>
              <w:sz w:val="24"/>
              <w:szCs w:val="24"/>
            </w:rPr>
            <w:id w:val="-429505442"/>
            <w:placeholder>
              <w:docPart w:val="8B3EA55BD5CF4DE6B3BAD0D1094D229F"/>
            </w:placeholder>
            <w:showingPlcHdr/>
            <w:text/>
          </w:sdtPr>
          <w:sdtEndPr/>
          <w:sdtContent>
            <w:tc>
              <w:tcPr>
                <w:tcW w:w="3106" w:type="pct"/>
                <w:gridSpan w:val="3"/>
                <w:tcBorders>
                  <w:bottom w:val="single" w:sz="4" w:space="0" w:color="auto"/>
                </w:tcBorders>
                <w:shd w:val="clear" w:color="auto" w:fill="auto"/>
              </w:tcPr>
              <w:p w14:paraId="44A3F0C9" w14:textId="065A6364" w:rsidR="00D735C9" w:rsidRPr="00D735C9" w:rsidRDefault="00D735C9" w:rsidP="004A5E4F">
                <w:pPr>
                  <w:rPr>
                    <w:rFonts w:asciiTheme="majorHAnsi" w:hAnsiTheme="majorHAnsi"/>
                    <w:b/>
                    <w:sz w:val="24"/>
                    <w:szCs w:val="24"/>
                  </w:rPr>
                </w:pPr>
                <w:r w:rsidRPr="00D735C9">
                  <w:rPr>
                    <w:rStyle w:val="Textodelmarcadordeposicin"/>
                    <w:rFonts w:asciiTheme="majorHAnsi" w:hAnsiTheme="majorHAnsi"/>
                    <w:sz w:val="24"/>
                    <w:szCs w:val="24"/>
                  </w:rPr>
                  <w:t>Ingrese el cargo que desempeña el contacto.</w:t>
                </w:r>
              </w:p>
            </w:tc>
          </w:sdtContent>
        </w:sdt>
      </w:tr>
      <w:tr w:rsidR="00E46037" w:rsidRPr="004E6BA2" w14:paraId="0ADE0F26" w14:textId="400EE791" w:rsidTr="003F40B7">
        <w:trPr>
          <w:trHeight w:val="414"/>
        </w:trPr>
        <w:tc>
          <w:tcPr>
            <w:tcW w:w="1894" w:type="pct"/>
            <w:gridSpan w:val="2"/>
            <w:tcBorders>
              <w:bottom w:val="single" w:sz="4" w:space="0" w:color="auto"/>
            </w:tcBorders>
            <w:shd w:val="clear" w:color="auto" w:fill="DDDFE2" w:themeFill="background1" w:themeFillTint="33"/>
          </w:tcPr>
          <w:p w14:paraId="2B021B4C" w14:textId="014A79A6" w:rsidR="00E46037" w:rsidRPr="00E46037" w:rsidRDefault="0001314E" w:rsidP="004A5E4F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T</w:t>
            </w:r>
            <w:r w:rsidR="00E46037" w:rsidRPr="00E46037">
              <w:rPr>
                <w:rFonts w:asciiTheme="majorHAnsi" w:hAnsiTheme="majorHAnsi"/>
                <w:b/>
                <w:sz w:val="24"/>
                <w:szCs w:val="24"/>
              </w:rPr>
              <w:t>eléfono</w:t>
            </w:r>
          </w:p>
        </w:tc>
        <w:tc>
          <w:tcPr>
            <w:tcW w:w="3106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6D66BF6" w14:textId="433A8B93" w:rsidR="00E46037" w:rsidRPr="00E46037" w:rsidRDefault="008E496A" w:rsidP="004A5E4F">
            <w:pPr>
              <w:rPr>
                <w:rFonts w:asciiTheme="majorHAnsi" w:hAnsiTheme="majorHAnsi"/>
                <w:b/>
                <w:sz w:val="24"/>
                <w:szCs w:val="24"/>
              </w:rPr>
            </w:pPr>
            <w:sdt>
              <w:sdtPr>
                <w:rPr>
                  <w:rFonts w:asciiTheme="majorHAnsi" w:hAnsiTheme="majorHAnsi"/>
                  <w:b/>
                  <w:sz w:val="24"/>
                  <w:szCs w:val="24"/>
                </w:rPr>
                <w:id w:val="1550191792"/>
                <w:placeholder>
                  <w:docPart w:val="4C746A8A5B1E4924B6F774390E64F846"/>
                </w:placeholder>
                <w:showingPlcHdr/>
                <w:text/>
              </w:sdtPr>
              <w:sdtEndPr/>
              <w:sdtContent>
                <w:r w:rsidR="00E46037" w:rsidRPr="00E46037">
                  <w:rPr>
                    <w:rStyle w:val="Textodelmarcadordeposicin"/>
                    <w:rFonts w:asciiTheme="majorHAnsi" w:hAnsiTheme="majorHAnsi"/>
                    <w:sz w:val="24"/>
                    <w:szCs w:val="24"/>
                  </w:rPr>
                  <w:t xml:space="preserve">Ingrese </w:t>
                </w:r>
                <w:r w:rsidR="0001314E">
                  <w:rPr>
                    <w:rStyle w:val="Textodelmarcadordeposicin"/>
                    <w:rFonts w:asciiTheme="majorHAnsi" w:hAnsiTheme="majorHAnsi"/>
                    <w:sz w:val="24"/>
                    <w:szCs w:val="24"/>
                  </w:rPr>
                  <w:t>e</w:t>
                </w:r>
                <w:r w:rsidR="0001314E">
                  <w:rPr>
                    <w:rStyle w:val="Textodelmarcadordeposicin"/>
                  </w:rPr>
                  <w:t xml:space="preserve">l </w:t>
                </w:r>
                <w:r w:rsidR="00E46037" w:rsidRPr="00E46037">
                  <w:rPr>
                    <w:rStyle w:val="Textodelmarcadordeposicin"/>
                    <w:rFonts w:asciiTheme="majorHAnsi" w:hAnsiTheme="majorHAnsi"/>
                    <w:sz w:val="24"/>
                    <w:szCs w:val="24"/>
                  </w:rPr>
                  <w:t>teléfono de contacto.</w:t>
                </w:r>
              </w:sdtContent>
            </w:sdt>
          </w:p>
        </w:tc>
      </w:tr>
      <w:tr w:rsidR="00E46037" w:rsidRPr="004E6BA2" w14:paraId="23C19926" w14:textId="670ABBA0" w:rsidTr="003F40B7">
        <w:trPr>
          <w:trHeight w:val="414"/>
        </w:trPr>
        <w:tc>
          <w:tcPr>
            <w:tcW w:w="1894" w:type="pct"/>
            <w:gridSpan w:val="2"/>
            <w:tcBorders>
              <w:bottom w:val="single" w:sz="4" w:space="0" w:color="auto"/>
            </w:tcBorders>
            <w:shd w:val="clear" w:color="auto" w:fill="DDDFE2" w:themeFill="background1" w:themeFillTint="33"/>
          </w:tcPr>
          <w:p w14:paraId="58111E3B" w14:textId="26C2442F" w:rsidR="00E46037" w:rsidRPr="00E46037" w:rsidRDefault="00E46037" w:rsidP="004A5E4F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E46037">
              <w:rPr>
                <w:rFonts w:asciiTheme="majorHAnsi" w:hAnsiTheme="majorHAnsi"/>
                <w:b/>
                <w:sz w:val="24"/>
                <w:szCs w:val="24"/>
              </w:rPr>
              <w:t>Correo</w:t>
            </w:r>
          </w:p>
        </w:tc>
        <w:sdt>
          <w:sdtPr>
            <w:rPr>
              <w:rFonts w:asciiTheme="majorHAnsi" w:hAnsiTheme="majorHAnsi"/>
              <w:b/>
              <w:sz w:val="24"/>
              <w:szCs w:val="24"/>
            </w:rPr>
            <w:id w:val="-493030102"/>
            <w:placeholder>
              <w:docPart w:val="315826A776264731A54EEB4F3B17E13A"/>
            </w:placeholder>
            <w:showingPlcHdr/>
            <w:text/>
          </w:sdtPr>
          <w:sdtEndPr/>
          <w:sdtContent>
            <w:tc>
              <w:tcPr>
                <w:tcW w:w="3106" w:type="pct"/>
                <w:gridSpan w:val="3"/>
                <w:tcBorders>
                  <w:bottom w:val="single" w:sz="4" w:space="0" w:color="auto"/>
                </w:tcBorders>
                <w:shd w:val="clear" w:color="auto" w:fill="auto"/>
              </w:tcPr>
              <w:p w14:paraId="21CCD3D3" w14:textId="7E9A8B1D" w:rsidR="00E46037" w:rsidRPr="00E46037" w:rsidRDefault="00E46037" w:rsidP="004A5E4F">
                <w:pPr>
                  <w:rPr>
                    <w:rFonts w:asciiTheme="majorHAnsi" w:hAnsiTheme="majorHAnsi"/>
                    <w:b/>
                    <w:sz w:val="24"/>
                    <w:szCs w:val="24"/>
                  </w:rPr>
                </w:pPr>
                <w:r w:rsidRPr="00E46037">
                  <w:rPr>
                    <w:rStyle w:val="Textodelmarcadordeposicin"/>
                    <w:rFonts w:asciiTheme="majorHAnsi" w:hAnsiTheme="majorHAnsi"/>
                    <w:sz w:val="24"/>
                    <w:szCs w:val="24"/>
                  </w:rPr>
                  <w:t xml:space="preserve">Ingrese </w:t>
                </w:r>
                <w:r w:rsidR="0001314E">
                  <w:rPr>
                    <w:rStyle w:val="Textodelmarcadordeposicin"/>
                    <w:rFonts w:asciiTheme="majorHAnsi" w:hAnsiTheme="majorHAnsi"/>
                    <w:sz w:val="24"/>
                    <w:szCs w:val="24"/>
                  </w:rPr>
                  <w:t>e</w:t>
                </w:r>
                <w:r w:rsidR="0001314E">
                  <w:rPr>
                    <w:rStyle w:val="Textodelmarcadordeposicin"/>
                  </w:rPr>
                  <w:t xml:space="preserve">l </w:t>
                </w:r>
                <w:r w:rsidRPr="00E46037">
                  <w:rPr>
                    <w:rStyle w:val="Textodelmarcadordeposicin"/>
                    <w:rFonts w:asciiTheme="majorHAnsi" w:hAnsiTheme="majorHAnsi"/>
                    <w:sz w:val="24"/>
                    <w:szCs w:val="24"/>
                  </w:rPr>
                  <w:t>correo electrónico del contacto.</w:t>
                </w:r>
              </w:p>
            </w:tc>
          </w:sdtContent>
        </w:sdt>
      </w:tr>
      <w:tr w:rsidR="00F6661A" w:rsidRPr="004E6BA2" w14:paraId="656B6FAC" w14:textId="77777777" w:rsidTr="00AB4435">
        <w:trPr>
          <w:trHeight w:val="54"/>
        </w:trPr>
        <w:tc>
          <w:tcPr>
            <w:tcW w:w="5000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8142FC0" w14:textId="0F0F368D" w:rsidR="00F540D4" w:rsidRDefault="00F540D4" w:rsidP="004A5E4F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55AC8AE6" w14:textId="77777777" w:rsidR="00355C5E" w:rsidRDefault="00355C5E" w:rsidP="004A5E4F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639CB52B" w14:textId="0DDF12D5" w:rsidR="00665DAC" w:rsidRDefault="00665DAC" w:rsidP="004A5E4F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9176"/>
            </w:tblGrid>
            <w:tr w:rsidR="00665DAC" w14:paraId="7B1DAA9E" w14:textId="77777777" w:rsidTr="00355C5E">
              <w:tc>
                <w:tcPr>
                  <w:tcW w:w="9176" w:type="dxa"/>
                  <w:tcBorders>
                    <w:bottom w:val="single" w:sz="4" w:space="0" w:color="auto"/>
                  </w:tcBorders>
                  <w:shd w:val="clear" w:color="auto" w:fill="39B54A" w:themeFill="background2"/>
                </w:tcPr>
                <w:p w14:paraId="2EBBF11D" w14:textId="530B65F0" w:rsidR="00665DAC" w:rsidRPr="00355C5E" w:rsidRDefault="00355C5E" w:rsidP="00665DAC">
                  <w:pPr>
                    <w:pStyle w:val="Ttulo1"/>
                    <w:outlineLvl w:val="0"/>
                    <w:rPr>
                      <w:bCs/>
                    </w:rPr>
                  </w:pPr>
                  <w:r w:rsidRPr="00B62BC1">
                    <w:rPr>
                      <w:bCs/>
                      <w:color w:val="FFFFFF"/>
                    </w:rPr>
                    <w:t>INFORMACIÓN ADICIONAL</w:t>
                  </w:r>
                </w:p>
              </w:tc>
            </w:tr>
            <w:tr w:rsidR="00355C5E" w14:paraId="6DE5C121" w14:textId="77777777" w:rsidTr="00355C5E">
              <w:trPr>
                <w:trHeight w:val="762"/>
              </w:trPr>
              <w:tc>
                <w:tcPr>
                  <w:tcW w:w="91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D1D7385" w14:textId="77777777" w:rsidR="00355C5E" w:rsidRPr="00355C5E" w:rsidRDefault="00355C5E" w:rsidP="00355C5E">
                  <w:pPr>
                    <w:rPr>
                      <w:rFonts w:asciiTheme="majorHAnsi" w:hAnsiTheme="majorHAnsi"/>
                      <w:bCs/>
                      <w:i/>
                      <w:iCs/>
                      <w:sz w:val="24"/>
                      <w:szCs w:val="24"/>
                    </w:rPr>
                  </w:pPr>
                  <w:r w:rsidRPr="00355C5E">
                    <w:rPr>
                      <w:rFonts w:asciiTheme="majorHAnsi" w:hAnsiTheme="majorHAnsi"/>
                      <w:bCs/>
                      <w:i/>
                      <w:iCs/>
                      <w:sz w:val="24"/>
                      <w:szCs w:val="24"/>
                    </w:rPr>
                    <w:t xml:space="preserve">Describir en esta sección </w:t>
                  </w:r>
                  <w:r w:rsidR="0001314E">
                    <w:rPr>
                      <w:rFonts w:asciiTheme="majorHAnsi" w:hAnsiTheme="majorHAnsi"/>
                      <w:bCs/>
                      <w:i/>
                      <w:iCs/>
                      <w:sz w:val="24"/>
                      <w:szCs w:val="24"/>
                    </w:rPr>
                    <w:t xml:space="preserve">la </w:t>
                  </w:r>
                  <w:r w:rsidRPr="00355C5E">
                    <w:rPr>
                      <w:rFonts w:asciiTheme="majorHAnsi" w:hAnsiTheme="majorHAnsi"/>
                      <w:bCs/>
                      <w:i/>
                      <w:iCs/>
                      <w:sz w:val="24"/>
                      <w:szCs w:val="24"/>
                    </w:rPr>
                    <w:t xml:space="preserve">información </w:t>
                  </w:r>
                  <w:r>
                    <w:rPr>
                      <w:rFonts w:asciiTheme="majorHAnsi" w:hAnsiTheme="majorHAnsi"/>
                      <w:bCs/>
                      <w:i/>
                      <w:iCs/>
                      <w:sz w:val="24"/>
                      <w:szCs w:val="24"/>
                    </w:rPr>
                    <w:t xml:space="preserve">o documentación </w:t>
                  </w:r>
                  <w:r w:rsidRPr="00355C5E">
                    <w:rPr>
                      <w:rFonts w:asciiTheme="majorHAnsi" w:hAnsiTheme="majorHAnsi"/>
                      <w:bCs/>
                      <w:i/>
                      <w:iCs/>
                      <w:sz w:val="24"/>
                      <w:szCs w:val="24"/>
                    </w:rPr>
                    <w:t xml:space="preserve">que se considere importante para el proceso de solicitud de </w:t>
                  </w:r>
                  <w:r w:rsidR="0001314E">
                    <w:rPr>
                      <w:rFonts w:asciiTheme="majorHAnsi" w:hAnsiTheme="majorHAnsi"/>
                      <w:bCs/>
                      <w:i/>
                      <w:iCs/>
                      <w:sz w:val="24"/>
                      <w:szCs w:val="24"/>
                    </w:rPr>
                    <w:t>autorización</w:t>
                  </w:r>
                  <w:r w:rsidR="0001314E" w:rsidRPr="00355C5E">
                    <w:rPr>
                      <w:rFonts w:asciiTheme="majorHAnsi" w:hAnsiTheme="majorHAnsi"/>
                      <w:bCs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355C5E">
                    <w:rPr>
                      <w:rFonts w:asciiTheme="majorHAnsi" w:hAnsiTheme="majorHAnsi"/>
                      <w:bCs/>
                      <w:i/>
                      <w:iCs/>
                      <w:sz w:val="24"/>
                      <w:szCs w:val="24"/>
                    </w:rPr>
                    <w:t>de</w:t>
                  </w:r>
                  <w:r w:rsidR="0001314E">
                    <w:rPr>
                      <w:rFonts w:asciiTheme="majorHAnsi" w:hAnsiTheme="majorHAnsi"/>
                      <w:bCs/>
                      <w:i/>
                      <w:iCs/>
                      <w:sz w:val="24"/>
                      <w:szCs w:val="24"/>
                    </w:rPr>
                    <w:t>l</w:t>
                  </w:r>
                  <w:r w:rsidR="009072D4">
                    <w:rPr>
                      <w:rFonts w:asciiTheme="majorHAnsi" w:hAnsiTheme="majorHAnsi"/>
                      <w:bCs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355C5E">
                    <w:rPr>
                      <w:rFonts w:asciiTheme="majorHAnsi" w:hAnsiTheme="majorHAnsi"/>
                      <w:bCs/>
                      <w:i/>
                      <w:iCs/>
                      <w:sz w:val="24"/>
                      <w:szCs w:val="24"/>
                    </w:rPr>
                    <w:t xml:space="preserve">OVV bajo el programa de CERCARBONO. </w:t>
                  </w:r>
                </w:p>
              </w:tc>
            </w:tr>
            <w:tr w:rsidR="00665DAC" w14:paraId="4CE91B9C" w14:textId="77777777" w:rsidTr="00A00EEC">
              <w:trPr>
                <w:trHeight w:val="2746"/>
              </w:trPr>
              <w:sdt>
                <w:sdtPr>
                  <w:rPr>
                    <w:rFonts w:asciiTheme="majorHAnsi" w:hAnsiTheme="majorHAnsi"/>
                    <w:b/>
                    <w:sz w:val="24"/>
                    <w:szCs w:val="24"/>
                  </w:rPr>
                  <w:id w:val="934097888"/>
                  <w:placeholder>
                    <w:docPart w:val="27F58E49084141CBBE133677DC3D9422"/>
                  </w:placeholder>
                  <w:showingPlcHdr/>
                </w:sdtPr>
                <w:sdtEndPr/>
                <w:sdtContent>
                  <w:tc>
                    <w:tcPr>
                      <w:tcW w:w="9176" w:type="dxa"/>
                      <w:tcBorders>
                        <w:top w:val="single" w:sz="4" w:space="0" w:color="auto"/>
                      </w:tcBorders>
                    </w:tcPr>
                    <w:p w14:paraId="6F24E296" w14:textId="77777777" w:rsidR="00355C5E" w:rsidRDefault="00355C5E" w:rsidP="004A5E4F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559A9D91" w14:textId="77777777" w:rsidR="00355C5E" w:rsidRDefault="00355C5E" w:rsidP="004A5E4F">
                      <w:pPr>
                        <w:rPr>
                          <w:rStyle w:val="Textodelmarcadordeposicin"/>
                        </w:rPr>
                      </w:pPr>
                    </w:p>
                    <w:p w14:paraId="1C29B242" w14:textId="77777777" w:rsidR="00355C5E" w:rsidRDefault="00355C5E" w:rsidP="004A5E4F">
                      <w:pPr>
                        <w:rPr>
                          <w:rStyle w:val="Textodelmarcadordeposicin"/>
                        </w:rPr>
                      </w:pPr>
                    </w:p>
                    <w:p w14:paraId="048F9B04" w14:textId="502F8404" w:rsidR="00355C5E" w:rsidRDefault="00355C5E" w:rsidP="004A5E4F">
                      <w:pPr>
                        <w:rPr>
                          <w:rStyle w:val="Textodelmarcadordeposicin"/>
                        </w:rPr>
                      </w:pPr>
                    </w:p>
                    <w:p w14:paraId="49E873BB" w14:textId="77777777" w:rsidR="00A00EEC" w:rsidRDefault="00A00EEC" w:rsidP="004A5E4F">
                      <w:pPr>
                        <w:rPr>
                          <w:rStyle w:val="Textodelmarcadordeposicin"/>
                        </w:rPr>
                      </w:pPr>
                    </w:p>
                    <w:p w14:paraId="29377738" w14:textId="77777777" w:rsidR="00355C5E" w:rsidRDefault="00355C5E" w:rsidP="004A5E4F">
                      <w:pPr>
                        <w:rPr>
                          <w:rStyle w:val="Textodelmarcadordeposicin"/>
                        </w:rPr>
                      </w:pPr>
                    </w:p>
                    <w:p w14:paraId="3C275B5F" w14:textId="4FE563E7" w:rsidR="00665DAC" w:rsidRDefault="00665DAC" w:rsidP="004A5E4F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</w:tc>
                </w:sdtContent>
              </w:sdt>
            </w:tr>
          </w:tbl>
          <w:p w14:paraId="41E2318C" w14:textId="52F98297" w:rsidR="00665DAC" w:rsidRDefault="00665DAC" w:rsidP="004A5E4F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7367D560" w14:textId="769F787E" w:rsidR="00A00EEC" w:rsidRDefault="00A00EEC" w:rsidP="004A5E4F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5EDE7926" w14:textId="17DA9EEB" w:rsidR="00AA02D0" w:rsidRDefault="00AA02D0" w:rsidP="004A5E4F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390F575E" w14:textId="1C977B41" w:rsidR="00AA02D0" w:rsidRDefault="00AA02D0" w:rsidP="004A5E4F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7A6038BD" w14:textId="77777777" w:rsidR="00AA02D0" w:rsidRDefault="00AA02D0" w:rsidP="004A5E4F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7FA5D008" w14:textId="77777777" w:rsidR="00AA02D0" w:rsidRDefault="00AA02D0" w:rsidP="004A5E4F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5F12F4EA" w14:textId="77777777" w:rsidR="00AA02D0" w:rsidRDefault="00AA02D0" w:rsidP="004A5E4F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2F7C18C3" w14:textId="323E5C86" w:rsidR="00F6661A" w:rsidRPr="00F540D4" w:rsidRDefault="00F6661A" w:rsidP="00F6661A">
            <w:pPr>
              <w:pStyle w:val="Prrafodelista"/>
              <w:numPr>
                <w:ilvl w:val="0"/>
                <w:numId w:val="24"/>
              </w:numPr>
              <w:rPr>
                <w:rFonts w:asciiTheme="majorHAnsi" w:hAnsiTheme="majorHAnsi"/>
                <w:b/>
              </w:rPr>
            </w:pPr>
            <w:r w:rsidRPr="00F540D4">
              <w:rPr>
                <w:rFonts w:asciiTheme="majorHAnsi" w:hAnsiTheme="majorHAnsi"/>
                <w:b/>
              </w:rPr>
              <w:t>ACREDITACIONES DEL ORGANISMO</w:t>
            </w:r>
          </w:p>
          <w:p w14:paraId="1D705CD8" w14:textId="77777777" w:rsidR="00F540D4" w:rsidRPr="00F6661A" w:rsidRDefault="00F540D4" w:rsidP="00F540D4">
            <w:pPr>
              <w:pStyle w:val="Prrafodelista"/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74A02212" w14:textId="1990C438" w:rsidR="00F6661A" w:rsidRDefault="00F540D4" w:rsidP="004E0979">
            <w:pPr>
              <w:rPr>
                <w:rFonts w:asciiTheme="majorHAnsi" w:hAnsiTheme="majorHAnsi"/>
                <w:bCs/>
                <w:sz w:val="24"/>
                <w:szCs w:val="24"/>
              </w:rPr>
            </w:pPr>
            <w:r w:rsidRPr="00F540D4">
              <w:rPr>
                <w:rFonts w:asciiTheme="majorHAnsi" w:hAnsiTheme="majorHAnsi"/>
                <w:bCs/>
                <w:sz w:val="24"/>
                <w:szCs w:val="24"/>
              </w:rPr>
              <w:t>Se deben reportar todas las acreditaciones que posee el organismo y de</w:t>
            </w:r>
            <w:r>
              <w:rPr>
                <w:rFonts w:asciiTheme="majorHAnsi" w:hAnsiTheme="majorHAnsi"/>
                <w:bCs/>
                <w:sz w:val="24"/>
                <w:szCs w:val="24"/>
              </w:rPr>
              <w:t xml:space="preserve"> </w:t>
            </w:r>
            <w:r w:rsidRPr="00F540D4">
              <w:rPr>
                <w:rFonts w:asciiTheme="majorHAnsi" w:hAnsiTheme="majorHAnsi"/>
                <w:bCs/>
                <w:sz w:val="24"/>
                <w:szCs w:val="24"/>
              </w:rPr>
              <w:t>l</w:t>
            </w:r>
            <w:r>
              <w:rPr>
                <w:rFonts w:asciiTheme="majorHAnsi" w:hAnsiTheme="majorHAnsi"/>
                <w:bCs/>
                <w:sz w:val="24"/>
                <w:szCs w:val="24"/>
              </w:rPr>
              <w:t>as</w:t>
            </w:r>
            <w:r w:rsidRPr="00F540D4">
              <w:rPr>
                <w:rFonts w:asciiTheme="majorHAnsi" w:hAnsiTheme="majorHAnsi"/>
                <w:bCs/>
                <w:sz w:val="24"/>
                <w:szCs w:val="24"/>
              </w:rPr>
              <w:t xml:space="preserve"> cual</w:t>
            </w:r>
            <w:r>
              <w:rPr>
                <w:rFonts w:asciiTheme="majorHAnsi" w:hAnsiTheme="majorHAnsi"/>
                <w:bCs/>
                <w:sz w:val="24"/>
                <w:szCs w:val="24"/>
              </w:rPr>
              <w:t>es</w:t>
            </w:r>
            <w:r w:rsidRPr="00F540D4">
              <w:rPr>
                <w:rFonts w:asciiTheme="majorHAnsi" w:hAnsiTheme="majorHAnsi"/>
                <w:bCs/>
                <w:sz w:val="24"/>
                <w:szCs w:val="24"/>
              </w:rPr>
              <w:t xml:space="preserve"> es posible demostrar su evidencia.</w:t>
            </w:r>
          </w:p>
          <w:p w14:paraId="46D2252C" w14:textId="77777777" w:rsidR="006B1D62" w:rsidRPr="00F540D4" w:rsidRDefault="006B1D62" w:rsidP="004E0979">
            <w:pPr>
              <w:rPr>
                <w:rFonts w:asciiTheme="majorHAnsi" w:hAnsiTheme="majorHAnsi"/>
                <w:bCs/>
                <w:sz w:val="24"/>
                <w:szCs w:val="24"/>
              </w:rPr>
            </w:pPr>
          </w:p>
          <w:p w14:paraId="38C47FE6" w14:textId="5A2C680A" w:rsidR="00F540D4" w:rsidRPr="004E0979" w:rsidRDefault="00F540D4" w:rsidP="004E0979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90596C" w:rsidRPr="004E6BA2" w14:paraId="1DEA996D" w14:textId="77777777" w:rsidTr="00355C5E">
        <w:tc>
          <w:tcPr>
            <w:tcW w:w="5000" w:type="pct"/>
            <w:gridSpan w:val="5"/>
            <w:tcBorders>
              <w:top w:val="nil"/>
            </w:tcBorders>
            <w:shd w:val="clear" w:color="auto" w:fill="39B54A" w:themeFill="accent5"/>
          </w:tcPr>
          <w:p w14:paraId="370D8D18" w14:textId="6F598E7C" w:rsidR="00650259" w:rsidRPr="00B62BC1" w:rsidRDefault="00F540D4" w:rsidP="0090596C">
            <w:pPr>
              <w:pStyle w:val="Ttulo1"/>
              <w:outlineLvl w:val="0"/>
              <w:rPr>
                <w:color w:val="FFFFFF"/>
                <w:sz w:val="24"/>
                <w:szCs w:val="24"/>
              </w:rPr>
            </w:pPr>
            <w:bookmarkStart w:id="0" w:name="_Hlk521325947"/>
            <w:r w:rsidRPr="00B62BC1">
              <w:rPr>
                <w:color w:val="FFFFFF"/>
              </w:rPr>
              <w:lastRenderedPageBreak/>
              <w:t>ACREDITACIONES</w:t>
            </w:r>
          </w:p>
        </w:tc>
      </w:tr>
      <w:bookmarkEnd w:id="0"/>
      <w:tr w:rsidR="00DD6751" w:rsidRPr="004E6BA2" w14:paraId="3E837C53" w14:textId="239BDDD9" w:rsidTr="003F40B7">
        <w:tc>
          <w:tcPr>
            <w:tcW w:w="1886" w:type="pct"/>
            <w:shd w:val="clear" w:color="auto" w:fill="DDDFE2" w:themeFill="background1" w:themeFillTint="33"/>
            <w:vAlign w:val="center"/>
          </w:tcPr>
          <w:p w14:paraId="1FDEB99D" w14:textId="77E4D585" w:rsidR="00DD6751" w:rsidRPr="004A5E4F" w:rsidRDefault="00DD6751" w:rsidP="00BD4296">
            <w:pPr>
              <w:spacing w:before="12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4A5E4F">
              <w:rPr>
                <w:rFonts w:asciiTheme="majorHAnsi" w:hAnsiTheme="majorHAnsi"/>
                <w:b/>
                <w:bCs/>
                <w:sz w:val="24"/>
                <w:szCs w:val="24"/>
              </w:rPr>
              <w:t>Acreditación</w:t>
            </w:r>
          </w:p>
        </w:tc>
        <w:tc>
          <w:tcPr>
            <w:tcW w:w="1580" w:type="pct"/>
            <w:gridSpan w:val="3"/>
            <w:shd w:val="clear" w:color="auto" w:fill="DDDFE2" w:themeFill="background1" w:themeFillTint="33"/>
            <w:vAlign w:val="center"/>
          </w:tcPr>
          <w:p w14:paraId="469E6D71" w14:textId="1F539D1D" w:rsidR="00DD6751" w:rsidRPr="004A5E4F" w:rsidRDefault="00D34B70" w:rsidP="00BD4296">
            <w:pPr>
              <w:spacing w:before="12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Ámbito sectorial</w:t>
            </w:r>
          </w:p>
        </w:tc>
        <w:tc>
          <w:tcPr>
            <w:tcW w:w="1534" w:type="pct"/>
            <w:shd w:val="clear" w:color="auto" w:fill="DDDFE2" w:themeFill="background1" w:themeFillTint="33"/>
            <w:vAlign w:val="center"/>
          </w:tcPr>
          <w:p w14:paraId="2D9A85E1" w14:textId="0404C8F7" w:rsidR="00DD6751" w:rsidRPr="004A5E4F" w:rsidRDefault="00DD6751" w:rsidP="00BD4296">
            <w:pPr>
              <w:spacing w:before="12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4A5E4F">
              <w:rPr>
                <w:rFonts w:asciiTheme="majorHAnsi" w:hAnsiTheme="majorHAnsi"/>
                <w:b/>
                <w:bCs/>
                <w:sz w:val="24"/>
                <w:szCs w:val="24"/>
              </w:rPr>
              <w:t>Evidencia documental</w:t>
            </w:r>
          </w:p>
        </w:tc>
      </w:tr>
      <w:tr w:rsidR="00DD6751" w:rsidRPr="004E6BA2" w14:paraId="02FE6A90" w14:textId="77777777" w:rsidTr="003F40B7">
        <w:trPr>
          <w:trHeight w:val="3509"/>
        </w:trPr>
        <w:tc>
          <w:tcPr>
            <w:tcW w:w="1886" w:type="pct"/>
            <w:vAlign w:val="center"/>
          </w:tcPr>
          <w:p w14:paraId="3A3673CB" w14:textId="1E995E5C" w:rsidR="003451DA" w:rsidRDefault="003451DA" w:rsidP="003451DA">
            <w:pPr>
              <w:spacing w:before="12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OVV acreditado ante miembro de la IAF</w:t>
            </w:r>
          </w:p>
          <w:p w14:paraId="7CC5BE9E" w14:textId="77777777" w:rsidR="003451DA" w:rsidRDefault="003451DA" w:rsidP="007873E8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</w:p>
          <w:p w14:paraId="6633F90C" w14:textId="0ACB7439" w:rsidR="00DD6751" w:rsidRPr="003F40B7" w:rsidRDefault="008E496A" w:rsidP="007873E8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  <w:sdt>
              <w:sdtPr>
                <w:rPr>
                  <w:rStyle w:val="Textodelmarcadordeposicin"/>
                  <w:rFonts w:asciiTheme="majorHAnsi" w:hAnsiTheme="majorHAnsi"/>
                  <w:sz w:val="24"/>
                  <w:szCs w:val="24"/>
                </w:rPr>
                <w:id w:val="763271301"/>
                <w:placeholder>
                  <w:docPart w:val="EE61CDC352D94946AD990A6BFAD482DB"/>
                </w:placeholder>
                <w:showingPlcHdr/>
                <w:text/>
              </w:sdtPr>
              <w:sdtEndPr>
                <w:rPr>
                  <w:rStyle w:val="Textodelmarcadordeposicin"/>
                </w:rPr>
              </w:sdtEndPr>
              <w:sdtContent>
                <w:r w:rsidR="003F40B7" w:rsidRPr="003F40B7">
                  <w:rPr>
                    <w:rStyle w:val="Textodelmarcadordeposicin"/>
                    <w:rFonts w:asciiTheme="majorHAnsi" w:hAnsiTheme="majorHAnsi"/>
                    <w:sz w:val="24"/>
                    <w:szCs w:val="24"/>
                  </w:rPr>
                  <w:t>Escriba el nombre del miembro signatario de la IAF.</w:t>
                </w:r>
              </w:sdtContent>
            </w:sdt>
          </w:p>
        </w:tc>
        <w:tc>
          <w:tcPr>
            <w:tcW w:w="1580" w:type="pct"/>
            <w:gridSpan w:val="3"/>
            <w:vAlign w:val="center"/>
          </w:tcPr>
          <w:p w14:paraId="628BAE9E" w14:textId="01BA3BD8" w:rsidR="00376B8E" w:rsidRDefault="00376B8E" w:rsidP="007873E8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object w:dxaOrig="225" w:dyaOrig="225" w14:anchorId="5CF131F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9" type="#_x0000_t75" style="width:108pt;height:21.75pt" o:ole="">
                  <v:imagedata r:id="rId12" o:title=""/>
                </v:shape>
                <w:control r:id="rId13" w:name="CheckBox4" w:shapeid="_x0000_i1049"/>
              </w:object>
            </w:r>
          </w:p>
          <w:p w14:paraId="77C9858A" w14:textId="2B472DCF" w:rsidR="00376B8E" w:rsidRDefault="00376B8E" w:rsidP="007873E8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object w:dxaOrig="225" w:dyaOrig="225" w14:anchorId="23B6BEF6">
                <v:shape id="_x0000_i1051" type="#_x0000_t75" style="width:108pt;height:21.75pt" o:ole="">
                  <v:imagedata r:id="rId14" o:title=""/>
                </v:shape>
                <w:control r:id="rId15" w:name="CheckBox41" w:shapeid="_x0000_i1051"/>
              </w:object>
            </w:r>
          </w:p>
          <w:p w14:paraId="24FBF8F4" w14:textId="2CBD7518" w:rsidR="00376B8E" w:rsidRDefault="00376B8E" w:rsidP="007873E8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object w:dxaOrig="225" w:dyaOrig="225" w14:anchorId="09150123">
                <v:shape id="_x0000_i1053" type="#_x0000_t75" style="width:108pt;height:21.75pt" o:ole="">
                  <v:imagedata r:id="rId16" o:title=""/>
                </v:shape>
                <w:control r:id="rId17" w:name="CheckBox42" w:shapeid="_x0000_i1053"/>
              </w:object>
            </w:r>
          </w:p>
          <w:p w14:paraId="7E1A8F83" w14:textId="52BF7690" w:rsidR="00376B8E" w:rsidRDefault="00376B8E" w:rsidP="007873E8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object w:dxaOrig="225" w:dyaOrig="225" w14:anchorId="718A65C8">
                <v:shape id="_x0000_i1055" type="#_x0000_t75" style="width:119.25pt;height:21.75pt" o:ole="">
                  <v:imagedata r:id="rId18" o:title=""/>
                </v:shape>
                <w:control r:id="rId19" w:name="CheckBox43" w:shapeid="_x0000_i1055"/>
              </w:object>
            </w:r>
          </w:p>
          <w:p w14:paraId="37D009E9" w14:textId="0D5F6D9E" w:rsidR="006B1D62" w:rsidRDefault="00376B8E" w:rsidP="007873E8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object w:dxaOrig="225" w:dyaOrig="225" w14:anchorId="5C009551">
                <v:shape id="_x0000_i1057" type="#_x0000_t75" style="width:108pt;height:21.75pt" o:ole="">
                  <v:imagedata r:id="rId20" o:title=""/>
                </v:shape>
                <w:control r:id="rId21" w:name="CheckBox44" w:shapeid="_x0000_i1057"/>
              </w:object>
            </w:r>
          </w:p>
          <w:p w14:paraId="4A9501C5" w14:textId="0C871556" w:rsidR="006B1D62" w:rsidRPr="004A5E4F" w:rsidRDefault="006B1D62" w:rsidP="007873E8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object w:dxaOrig="225" w:dyaOrig="225" w14:anchorId="4318F5DA">
                <v:shape id="_x0000_i1059" type="#_x0000_t75" style="width:108pt;height:21.75pt" o:ole="">
                  <v:imagedata r:id="rId22" o:title=""/>
                </v:shape>
                <w:control r:id="rId23" w:name="CheckBox421" w:shapeid="_x0000_i1059"/>
              </w:object>
            </w:r>
          </w:p>
        </w:tc>
        <w:sdt>
          <w:sdtPr>
            <w:rPr>
              <w:rFonts w:asciiTheme="majorHAnsi" w:hAnsiTheme="majorHAnsi"/>
              <w:sz w:val="24"/>
              <w:szCs w:val="24"/>
            </w:rPr>
            <w:id w:val="1659345948"/>
            <w:placeholder>
              <w:docPart w:val="136D30CCB1434893843ABF14E8FD32A1"/>
            </w:placeholder>
            <w:showingPlcHdr/>
            <w:text/>
          </w:sdtPr>
          <w:sdtEndPr/>
          <w:sdtContent>
            <w:tc>
              <w:tcPr>
                <w:tcW w:w="1534" w:type="pct"/>
                <w:vAlign w:val="center"/>
              </w:tcPr>
              <w:p w14:paraId="72E62AA1" w14:textId="38BE488A" w:rsidR="00DD6751" w:rsidRPr="007873E8" w:rsidRDefault="007873E8" w:rsidP="007873E8">
                <w:pPr>
                  <w:spacing w:before="120"/>
                  <w:rPr>
                    <w:rFonts w:asciiTheme="majorHAnsi" w:hAnsiTheme="majorHAnsi"/>
                    <w:sz w:val="24"/>
                    <w:szCs w:val="24"/>
                  </w:rPr>
                </w:pPr>
                <w:r w:rsidRPr="007873E8">
                  <w:rPr>
                    <w:rStyle w:val="Textodelmarcadordeposicin"/>
                    <w:rFonts w:asciiTheme="majorHAnsi" w:hAnsiTheme="majorHAnsi"/>
                    <w:sz w:val="24"/>
                    <w:szCs w:val="24"/>
                  </w:rPr>
                  <w:t>Enlace o nombre del documento</w:t>
                </w:r>
                <w:r>
                  <w:rPr>
                    <w:rStyle w:val="Textodelmarcadordeposicin"/>
                    <w:rFonts w:asciiTheme="majorHAnsi" w:hAnsiTheme="majorHAnsi"/>
                    <w:sz w:val="24"/>
                    <w:szCs w:val="24"/>
                  </w:rPr>
                  <w:t>.</w:t>
                </w:r>
              </w:p>
            </w:tc>
          </w:sdtContent>
        </w:sdt>
      </w:tr>
      <w:tr w:rsidR="003F40B7" w:rsidRPr="004E6BA2" w14:paraId="0888A22A" w14:textId="77777777" w:rsidTr="003F40B7">
        <w:trPr>
          <w:trHeight w:val="1229"/>
        </w:trPr>
        <w:tc>
          <w:tcPr>
            <w:tcW w:w="1886" w:type="pct"/>
            <w:vAlign w:val="center"/>
          </w:tcPr>
          <w:p w14:paraId="7F762293" w14:textId="2399B437" w:rsidR="003F40B7" w:rsidRDefault="003F40B7" w:rsidP="007873E8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Detalle de la acreditación</w:t>
            </w:r>
          </w:p>
        </w:tc>
        <w:sdt>
          <w:sdtPr>
            <w:rPr>
              <w:rFonts w:asciiTheme="majorHAnsi" w:hAnsiTheme="majorHAnsi"/>
              <w:sz w:val="24"/>
              <w:szCs w:val="24"/>
            </w:rPr>
            <w:id w:val="-499658443"/>
            <w:placeholder>
              <w:docPart w:val="D36ACE2D2A1143CBBE4AE9A16E159324"/>
            </w:placeholder>
            <w:showingPlcHdr/>
          </w:sdtPr>
          <w:sdtEndPr/>
          <w:sdtContent>
            <w:tc>
              <w:tcPr>
                <w:tcW w:w="3114" w:type="pct"/>
                <w:gridSpan w:val="4"/>
                <w:vAlign w:val="center"/>
              </w:tcPr>
              <w:p w14:paraId="51C8343B" w14:textId="4D6429F2" w:rsidR="003F40B7" w:rsidRDefault="003F40B7" w:rsidP="007873E8">
                <w:pPr>
                  <w:spacing w:before="120"/>
                  <w:rPr>
                    <w:rFonts w:asciiTheme="majorHAnsi" w:hAnsiTheme="majorHAnsi"/>
                    <w:sz w:val="24"/>
                    <w:szCs w:val="24"/>
                  </w:rPr>
                </w:pPr>
                <w:r>
                  <w:rPr>
                    <w:rStyle w:val="Textodelmarcadordeposicin"/>
                  </w:rPr>
                  <w:t>Escriba detalles de la acreditación</w:t>
                </w:r>
                <w:r w:rsidRPr="00531142">
                  <w:rPr>
                    <w:rStyle w:val="Textodelmarcadordeposicin"/>
                  </w:rPr>
                  <w:t>.</w:t>
                </w:r>
              </w:p>
            </w:tc>
          </w:sdtContent>
        </w:sdt>
      </w:tr>
      <w:tr w:rsidR="002A19D8" w:rsidRPr="004E6BA2" w14:paraId="60765489" w14:textId="2EECB440" w:rsidTr="00635B45">
        <w:trPr>
          <w:trHeight w:val="3451"/>
        </w:trPr>
        <w:tc>
          <w:tcPr>
            <w:tcW w:w="1886" w:type="pct"/>
            <w:vAlign w:val="center"/>
          </w:tcPr>
          <w:p w14:paraId="3CF053A0" w14:textId="189B4FCD" w:rsidR="002A19D8" w:rsidRDefault="002A19D8" w:rsidP="003451DA">
            <w:pPr>
              <w:spacing w:before="12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OVV acreditado como DOE</w:t>
            </w:r>
          </w:p>
          <w:p w14:paraId="28A78923" w14:textId="77777777" w:rsidR="002A19D8" w:rsidRDefault="002A19D8" w:rsidP="002A19D8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</w:p>
          <w:p w14:paraId="60A18A56" w14:textId="6DF81BAD" w:rsidR="002A19D8" w:rsidRDefault="002A19D8" w:rsidP="002A19D8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</w:t>
            </w:r>
          </w:p>
        </w:tc>
        <w:tc>
          <w:tcPr>
            <w:tcW w:w="1556" w:type="pct"/>
            <w:gridSpan w:val="2"/>
            <w:vAlign w:val="center"/>
          </w:tcPr>
          <w:p w14:paraId="67EFCBA6" w14:textId="1CF94A12" w:rsidR="002A19D8" w:rsidRDefault="002A19D8" w:rsidP="002A19D8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object w:dxaOrig="225" w:dyaOrig="225" w14:anchorId="7B8680C9">
                <v:shape id="_x0000_i1061" type="#_x0000_t75" style="width:108pt;height:21.75pt" o:ole="">
                  <v:imagedata r:id="rId24" o:title=""/>
                </v:shape>
                <w:control r:id="rId25" w:name="CheckBox45" w:shapeid="_x0000_i1061"/>
              </w:object>
            </w:r>
          </w:p>
          <w:p w14:paraId="756489ED" w14:textId="096E91D2" w:rsidR="002A19D8" w:rsidRDefault="002A19D8" w:rsidP="002A19D8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object w:dxaOrig="225" w:dyaOrig="225" w14:anchorId="7207A5E3">
                <v:shape id="_x0000_i1063" type="#_x0000_t75" style="width:108pt;height:21.75pt" o:ole="">
                  <v:imagedata r:id="rId26" o:title=""/>
                </v:shape>
                <w:control r:id="rId27" w:name="CheckBox411" w:shapeid="_x0000_i1063"/>
              </w:object>
            </w:r>
          </w:p>
          <w:p w14:paraId="2D0C3525" w14:textId="54DF8BDD" w:rsidR="002A19D8" w:rsidRDefault="002A19D8" w:rsidP="002A19D8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object w:dxaOrig="225" w:dyaOrig="225" w14:anchorId="2A73F3DF">
                <v:shape id="_x0000_i1065" type="#_x0000_t75" style="width:108pt;height:21.75pt" o:ole="">
                  <v:imagedata r:id="rId28" o:title=""/>
                </v:shape>
                <w:control r:id="rId29" w:name="CheckBox422" w:shapeid="_x0000_i1065"/>
              </w:object>
            </w:r>
          </w:p>
          <w:p w14:paraId="485FA395" w14:textId="356271D9" w:rsidR="002A19D8" w:rsidRDefault="002A19D8" w:rsidP="002A19D8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object w:dxaOrig="225" w:dyaOrig="225" w14:anchorId="3D5F75F9">
                <v:shape id="_x0000_i1067" type="#_x0000_t75" style="width:119.25pt;height:21.75pt" o:ole="">
                  <v:imagedata r:id="rId30" o:title=""/>
                </v:shape>
                <w:control r:id="rId31" w:name="CheckBox431" w:shapeid="_x0000_i1067"/>
              </w:object>
            </w:r>
          </w:p>
          <w:p w14:paraId="18136E7D" w14:textId="115BE482" w:rsidR="002A19D8" w:rsidRDefault="002A19D8" w:rsidP="002A19D8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object w:dxaOrig="225" w:dyaOrig="225" w14:anchorId="123DA1A2">
                <v:shape id="_x0000_i1069" type="#_x0000_t75" style="width:108pt;height:21.75pt" o:ole="">
                  <v:imagedata r:id="rId32" o:title=""/>
                </v:shape>
                <w:control r:id="rId33" w:name="CheckBox441" w:shapeid="_x0000_i1069"/>
              </w:object>
            </w:r>
          </w:p>
          <w:p w14:paraId="3044F4F6" w14:textId="6B1E4649" w:rsidR="002A19D8" w:rsidRDefault="002A19D8" w:rsidP="002A19D8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object w:dxaOrig="225" w:dyaOrig="225" w14:anchorId="616E84F6">
                <v:shape id="_x0000_i1071" type="#_x0000_t75" style="width:108pt;height:21.75pt" o:ole="">
                  <v:imagedata r:id="rId34" o:title=""/>
                </v:shape>
                <w:control r:id="rId35" w:name="CheckBox4211" w:shapeid="_x0000_i1071"/>
              </w:object>
            </w:r>
          </w:p>
        </w:tc>
        <w:sdt>
          <w:sdtPr>
            <w:rPr>
              <w:rFonts w:asciiTheme="majorHAnsi" w:hAnsiTheme="majorHAnsi"/>
              <w:sz w:val="24"/>
              <w:szCs w:val="24"/>
            </w:rPr>
            <w:id w:val="759570925"/>
            <w:placeholder>
              <w:docPart w:val="0336D772CBC94863AE5A518503920E0F"/>
            </w:placeholder>
            <w:showingPlcHdr/>
            <w:text/>
          </w:sdtPr>
          <w:sdtEndPr/>
          <w:sdtContent>
            <w:tc>
              <w:tcPr>
                <w:tcW w:w="1558" w:type="pct"/>
                <w:gridSpan w:val="2"/>
                <w:vAlign w:val="center"/>
              </w:tcPr>
              <w:p w14:paraId="49CBCBCC" w14:textId="709073B4" w:rsidR="002A19D8" w:rsidRDefault="002A19D8" w:rsidP="002A19D8">
                <w:pPr>
                  <w:spacing w:before="120"/>
                  <w:rPr>
                    <w:rFonts w:asciiTheme="majorHAnsi" w:hAnsiTheme="majorHAnsi"/>
                    <w:sz w:val="24"/>
                    <w:szCs w:val="24"/>
                  </w:rPr>
                </w:pPr>
                <w:r w:rsidRPr="007873E8">
                  <w:rPr>
                    <w:rStyle w:val="Textodelmarcadordeposicin"/>
                    <w:rFonts w:asciiTheme="majorHAnsi" w:hAnsiTheme="majorHAnsi"/>
                    <w:sz w:val="24"/>
                    <w:szCs w:val="24"/>
                  </w:rPr>
                  <w:t>Enlace o nombre del documento</w:t>
                </w:r>
                <w:r>
                  <w:rPr>
                    <w:rStyle w:val="Textodelmarcadordeposicin"/>
                    <w:rFonts w:asciiTheme="majorHAnsi" w:hAnsiTheme="majorHAnsi"/>
                    <w:sz w:val="24"/>
                    <w:szCs w:val="24"/>
                  </w:rPr>
                  <w:t>.</w:t>
                </w:r>
              </w:p>
            </w:tc>
          </w:sdtContent>
        </w:sdt>
      </w:tr>
      <w:tr w:rsidR="002A19D8" w:rsidRPr="004E6BA2" w14:paraId="033D5391" w14:textId="77777777" w:rsidTr="002A19D8">
        <w:trPr>
          <w:trHeight w:val="1229"/>
        </w:trPr>
        <w:tc>
          <w:tcPr>
            <w:tcW w:w="1886" w:type="pct"/>
            <w:vAlign w:val="center"/>
          </w:tcPr>
          <w:p w14:paraId="5C6DF006" w14:textId="18B7E573" w:rsidR="002A19D8" w:rsidRDefault="002A19D8" w:rsidP="002A19D8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Detalle de la acreditación</w:t>
            </w:r>
          </w:p>
        </w:tc>
        <w:sdt>
          <w:sdtPr>
            <w:rPr>
              <w:rFonts w:asciiTheme="majorHAnsi" w:hAnsiTheme="majorHAnsi"/>
              <w:sz w:val="24"/>
              <w:szCs w:val="24"/>
            </w:rPr>
            <w:id w:val="1167218491"/>
            <w:placeholder>
              <w:docPart w:val="CFE9E45EDAE24DB3861811EA0E484EB1"/>
            </w:placeholder>
            <w:showingPlcHdr/>
          </w:sdtPr>
          <w:sdtEndPr/>
          <w:sdtContent>
            <w:tc>
              <w:tcPr>
                <w:tcW w:w="3114" w:type="pct"/>
                <w:gridSpan w:val="4"/>
                <w:vAlign w:val="center"/>
              </w:tcPr>
              <w:p w14:paraId="4541AAAC" w14:textId="32A0DEFE" w:rsidR="002A19D8" w:rsidRDefault="002A19D8" w:rsidP="002A19D8">
                <w:pPr>
                  <w:spacing w:before="120"/>
                  <w:rPr>
                    <w:rFonts w:asciiTheme="majorHAnsi" w:hAnsiTheme="majorHAnsi"/>
                    <w:sz w:val="24"/>
                    <w:szCs w:val="24"/>
                  </w:rPr>
                </w:pPr>
                <w:r>
                  <w:rPr>
                    <w:rStyle w:val="Textodelmarcadordeposicin"/>
                  </w:rPr>
                  <w:t>Escriba detalles de la acreditación</w:t>
                </w:r>
                <w:r w:rsidRPr="00531142">
                  <w:rPr>
                    <w:rStyle w:val="Textodelmarcadordeposicin"/>
                  </w:rPr>
                  <w:t>.</w:t>
                </w:r>
              </w:p>
            </w:tc>
          </w:sdtContent>
        </w:sdt>
      </w:tr>
    </w:tbl>
    <w:p w14:paraId="603DAE3B" w14:textId="639A1DE2" w:rsidR="00CE6104" w:rsidRDefault="00CE6104" w:rsidP="00E677FE">
      <w:pPr>
        <w:spacing w:after="0"/>
        <w:rPr>
          <w:rFonts w:asciiTheme="majorHAnsi" w:hAnsiTheme="majorHAnsi"/>
          <w:sz w:val="24"/>
          <w:szCs w:val="24"/>
        </w:rPr>
      </w:pPr>
    </w:p>
    <w:p w14:paraId="2A795E2A" w14:textId="754A9A75" w:rsidR="00665DAC" w:rsidRDefault="00665DAC" w:rsidP="00E677FE">
      <w:pPr>
        <w:spacing w:after="0"/>
        <w:rPr>
          <w:rFonts w:asciiTheme="majorHAnsi" w:hAnsiTheme="majorHAnsi"/>
          <w:sz w:val="24"/>
          <w:szCs w:val="24"/>
        </w:rPr>
      </w:pPr>
    </w:p>
    <w:p w14:paraId="4A147875" w14:textId="77777777" w:rsidR="00AA02D0" w:rsidRDefault="00AA02D0" w:rsidP="00E677FE">
      <w:pPr>
        <w:spacing w:after="0"/>
        <w:rPr>
          <w:rFonts w:asciiTheme="majorHAnsi" w:hAnsiTheme="majorHAnsi"/>
          <w:sz w:val="24"/>
          <w:szCs w:val="24"/>
        </w:rPr>
      </w:pPr>
    </w:p>
    <w:p w14:paraId="5C0EC874" w14:textId="646C4D62" w:rsidR="00665DAC" w:rsidRPr="00665DAC" w:rsidRDefault="00665DAC" w:rsidP="00665DAC">
      <w:pPr>
        <w:pStyle w:val="Prrafodelista"/>
        <w:numPr>
          <w:ilvl w:val="0"/>
          <w:numId w:val="24"/>
        </w:numPr>
        <w:spacing w:after="0"/>
        <w:rPr>
          <w:rFonts w:asciiTheme="majorHAnsi" w:hAnsiTheme="majorHAnsi"/>
          <w:b/>
          <w:bCs/>
          <w:lang w:val="es-CO"/>
        </w:rPr>
      </w:pPr>
      <w:r w:rsidRPr="00665DAC">
        <w:rPr>
          <w:rFonts w:asciiTheme="majorHAnsi" w:hAnsiTheme="majorHAnsi"/>
          <w:b/>
          <w:bCs/>
        </w:rPr>
        <w:t>F</w:t>
      </w:r>
      <w:r w:rsidRPr="00665DAC">
        <w:rPr>
          <w:rFonts w:asciiTheme="majorHAnsi" w:hAnsiTheme="majorHAnsi"/>
          <w:b/>
          <w:bCs/>
          <w:lang w:val="es-CO"/>
        </w:rPr>
        <w:t>IRMA DEL ORGANISMO</w:t>
      </w:r>
    </w:p>
    <w:p w14:paraId="29E1A117" w14:textId="77777777" w:rsidR="00665DAC" w:rsidRPr="00665DAC" w:rsidRDefault="00665DAC" w:rsidP="00665DAC">
      <w:pPr>
        <w:pStyle w:val="Prrafodelista"/>
        <w:spacing w:after="0"/>
        <w:rPr>
          <w:rFonts w:asciiTheme="majorHAnsi" w:hAnsiTheme="majorHAnsi"/>
          <w:sz w:val="24"/>
          <w:szCs w:val="24"/>
          <w:lang w:val="es-CO"/>
        </w:rPr>
      </w:pPr>
    </w:p>
    <w:tbl>
      <w:tblPr>
        <w:tblStyle w:val="GSBoldTable"/>
        <w:tblW w:w="0" w:type="auto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6236"/>
      </w:tblGrid>
      <w:tr w:rsidR="00665DAC" w:rsidRPr="00665DAC" w14:paraId="27C61D33" w14:textId="77777777" w:rsidTr="003040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17"/>
        </w:trPr>
        <w:tc>
          <w:tcPr>
            <w:tcW w:w="3114" w:type="dxa"/>
          </w:tcPr>
          <w:p w14:paraId="56F0E670" w14:textId="73240CAE" w:rsidR="00665DAC" w:rsidRPr="003040E1" w:rsidRDefault="00665DAC" w:rsidP="003040E1">
            <w:pPr>
              <w:jc w:val="center"/>
              <w:rPr>
                <w:b/>
                <w:bCs/>
              </w:rPr>
            </w:pPr>
            <w:r w:rsidRPr="003040E1">
              <w:rPr>
                <w:rFonts w:asciiTheme="majorHAnsi" w:eastAsia="Avenir" w:hAnsiTheme="majorHAnsi" w:cs="Avenir"/>
                <w:b/>
                <w:bCs/>
                <w:color w:val="FFFFFF"/>
                <w:sz w:val="24"/>
                <w:lang w:val="es-CO"/>
              </w:rPr>
              <w:t>Firma del OVV</w:t>
            </w:r>
          </w:p>
        </w:tc>
        <w:tc>
          <w:tcPr>
            <w:tcW w:w="6236" w:type="dxa"/>
            <w:shd w:val="clear" w:color="auto" w:fill="EBECED"/>
          </w:tcPr>
          <w:p w14:paraId="72C543B5" w14:textId="77777777" w:rsidR="00665DAC" w:rsidRPr="00665DAC" w:rsidRDefault="00665DAC" w:rsidP="00376B8E">
            <w:pPr>
              <w:rPr>
                <w:rFonts w:asciiTheme="majorHAnsi" w:eastAsia="Avenir" w:hAnsiTheme="majorHAnsi" w:cs="Avenir"/>
                <w:bCs/>
                <w:sz w:val="24"/>
                <w:lang w:val="es-CO"/>
              </w:rPr>
            </w:pPr>
          </w:p>
          <w:p w14:paraId="14C369FF" w14:textId="77777777" w:rsidR="00665DAC" w:rsidRPr="00665DAC" w:rsidRDefault="00665DAC" w:rsidP="00376B8E">
            <w:pPr>
              <w:rPr>
                <w:rFonts w:asciiTheme="majorHAnsi" w:eastAsia="Avenir" w:hAnsiTheme="majorHAnsi" w:cs="Avenir"/>
                <w:bCs/>
                <w:sz w:val="24"/>
                <w:lang w:val="es-CO"/>
              </w:rPr>
            </w:pPr>
          </w:p>
        </w:tc>
      </w:tr>
      <w:tr w:rsidR="00665DAC" w:rsidRPr="00665DAC" w14:paraId="15CC155D" w14:textId="77777777" w:rsidTr="00665DAC">
        <w:trPr>
          <w:trHeight w:val="397"/>
        </w:trPr>
        <w:tc>
          <w:tcPr>
            <w:tcW w:w="3114" w:type="dxa"/>
          </w:tcPr>
          <w:p w14:paraId="765B04E4" w14:textId="699C3BC6" w:rsidR="00665DAC" w:rsidRPr="00665DAC" w:rsidRDefault="00665DAC" w:rsidP="003040E1">
            <w:pPr>
              <w:jc w:val="center"/>
              <w:rPr>
                <w:rFonts w:asciiTheme="majorHAnsi" w:eastAsia="Avenir" w:hAnsiTheme="majorHAnsi" w:cs="Avenir"/>
                <w:bCs/>
                <w:sz w:val="24"/>
                <w:lang w:val="es-CO"/>
              </w:rPr>
            </w:pPr>
            <w:r>
              <w:rPr>
                <w:rFonts w:asciiTheme="majorHAnsi" w:eastAsia="Avenir" w:hAnsiTheme="majorHAnsi" w:cs="Avenir"/>
                <w:sz w:val="24"/>
                <w:lang w:val="es-CO"/>
              </w:rPr>
              <w:t>Nombre</w:t>
            </w:r>
          </w:p>
        </w:tc>
        <w:sdt>
          <w:sdtPr>
            <w:rPr>
              <w:rFonts w:asciiTheme="majorHAnsi" w:eastAsia="Avenir" w:hAnsiTheme="majorHAnsi" w:cs="Avenir"/>
              <w:bCs/>
              <w:sz w:val="24"/>
              <w:lang w:val="es-CO"/>
            </w:rPr>
            <w:id w:val="-1225142239"/>
            <w:placeholder>
              <w:docPart w:val="CB101F1CDB224CB68342CDCBB1006CC8"/>
            </w:placeholder>
            <w:showingPlcHdr/>
            <w:text/>
          </w:sdtPr>
          <w:sdtEndPr/>
          <w:sdtContent>
            <w:tc>
              <w:tcPr>
                <w:tcW w:w="6236" w:type="dxa"/>
                <w:shd w:val="clear" w:color="auto" w:fill="DDDFE2" w:themeFill="background1" w:themeFillTint="33"/>
              </w:tcPr>
              <w:p w14:paraId="1CD79717" w14:textId="7D5E124A" w:rsidR="00665DAC" w:rsidRPr="00376B8E" w:rsidRDefault="00376B8E" w:rsidP="00376B8E">
                <w:pPr>
                  <w:rPr>
                    <w:rFonts w:asciiTheme="majorHAnsi" w:eastAsia="Avenir" w:hAnsiTheme="majorHAnsi" w:cs="Avenir"/>
                    <w:bCs/>
                    <w:sz w:val="24"/>
                    <w:lang w:val="es-CO"/>
                  </w:rPr>
                </w:pPr>
                <w:r w:rsidRPr="00376B8E">
                  <w:rPr>
                    <w:rStyle w:val="Textodelmarcadordeposicin"/>
                    <w:rFonts w:asciiTheme="majorHAnsi" w:hAnsiTheme="majorHAnsi"/>
                    <w:sz w:val="24"/>
                    <w:lang w:val="es-CO"/>
                  </w:rPr>
                  <w:t>Ingrese el nombre.</w:t>
                </w:r>
              </w:p>
            </w:tc>
          </w:sdtContent>
        </w:sdt>
      </w:tr>
      <w:tr w:rsidR="00665DAC" w:rsidRPr="00665DAC" w14:paraId="570C7F51" w14:textId="77777777" w:rsidTr="00665DAC">
        <w:trPr>
          <w:trHeight w:val="397"/>
        </w:trPr>
        <w:tc>
          <w:tcPr>
            <w:tcW w:w="3114" w:type="dxa"/>
          </w:tcPr>
          <w:p w14:paraId="515C599D" w14:textId="4AB2CE4B" w:rsidR="00665DAC" w:rsidRPr="00665DAC" w:rsidRDefault="00665DAC" w:rsidP="003040E1">
            <w:pPr>
              <w:jc w:val="center"/>
              <w:rPr>
                <w:rFonts w:asciiTheme="majorHAnsi" w:eastAsia="Avenir" w:hAnsiTheme="majorHAnsi" w:cs="Avenir"/>
                <w:bCs/>
                <w:sz w:val="24"/>
                <w:lang w:val="es-CO"/>
              </w:rPr>
            </w:pPr>
            <w:r>
              <w:rPr>
                <w:rFonts w:asciiTheme="majorHAnsi" w:eastAsia="Avenir" w:hAnsiTheme="majorHAnsi" w:cs="Avenir"/>
                <w:sz w:val="24"/>
                <w:lang w:val="es-CO"/>
              </w:rPr>
              <w:t>Identificación</w:t>
            </w:r>
          </w:p>
        </w:tc>
        <w:sdt>
          <w:sdtPr>
            <w:rPr>
              <w:rFonts w:asciiTheme="majorHAnsi" w:eastAsia="Avenir" w:hAnsiTheme="majorHAnsi" w:cs="Avenir"/>
              <w:bCs/>
              <w:sz w:val="24"/>
              <w:lang w:val="es-CO"/>
            </w:rPr>
            <w:id w:val="1749846921"/>
            <w:placeholder>
              <w:docPart w:val="86E185B5D3D04258903A7C86227F09C1"/>
            </w:placeholder>
            <w:showingPlcHdr/>
            <w:text/>
          </w:sdtPr>
          <w:sdtEndPr/>
          <w:sdtContent>
            <w:tc>
              <w:tcPr>
                <w:tcW w:w="6236" w:type="dxa"/>
                <w:shd w:val="clear" w:color="auto" w:fill="DDDFE2" w:themeFill="background1" w:themeFillTint="33"/>
              </w:tcPr>
              <w:p w14:paraId="5EE6CB27" w14:textId="6C59B631" w:rsidR="00665DAC" w:rsidRPr="00665DAC" w:rsidRDefault="00376B8E" w:rsidP="00376B8E">
                <w:pPr>
                  <w:rPr>
                    <w:rFonts w:asciiTheme="majorHAnsi" w:eastAsia="Avenir" w:hAnsiTheme="majorHAnsi" w:cs="Avenir"/>
                    <w:bCs/>
                    <w:sz w:val="24"/>
                    <w:lang w:val="es-CO"/>
                  </w:rPr>
                </w:pPr>
                <w:r w:rsidRPr="00376B8E">
                  <w:rPr>
                    <w:rFonts w:asciiTheme="majorHAnsi" w:eastAsia="Avenir" w:hAnsiTheme="majorHAnsi" w:cs="Avenir"/>
                    <w:bCs/>
                    <w:color w:val="7F7F7F" w:themeColor="text1" w:themeTint="80"/>
                    <w:sz w:val="24"/>
                    <w:lang w:val="es-CO"/>
                  </w:rPr>
                  <w:t>Ingrese el número de identificación</w:t>
                </w:r>
                <w:r w:rsidRPr="00D55673">
                  <w:rPr>
                    <w:rStyle w:val="Textodelmarcadordeposicin"/>
                  </w:rPr>
                  <w:t>.</w:t>
                </w:r>
              </w:p>
            </w:tc>
          </w:sdtContent>
        </w:sdt>
      </w:tr>
    </w:tbl>
    <w:p w14:paraId="0065A829" w14:textId="77777777" w:rsidR="00665DAC" w:rsidRPr="00665DAC" w:rsidRDefault="00665DAC" w:rsidP="00E677FE">
      <w:pPr>
        <w:spacing w:after="0"/>
        <w:rPr>
          <w:rFonts w:asciiTheme="majorHAnsi" w:hAnsiTheme="majorHAnsi"/>
          <w:sz w:val="24"/>
          <w:szCs w:val="24"/>
        </w:rPr>
      </w:pPr>
    </w:p>
    <w:sectPr w:rsidR="00665DAC" w:rsidRPr="00665DAC" w:rsidSect="00AA02D0">
      <w:headerReference w:type="default" r:id="rId36"/>
      <w:footerReference w:type="default" r:id="rId37"/>
      <w:footerReference w:type="first" r:id="rId38"/>
      <w:pgSz w:w="11906" w:h="16838" w:code="9"/>
      <w:pgMar w:top="1440" w:right="1247" w:bottom="1009" w:left="1247" w:header="720" w:footer="431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5147F" w14:textId="77777777" w:rsidR="002A19D8" w:rsidRDefault="002A19D8" w:rsidP="00650259">
      <w:pPr>
        <w:spacing w:after="0" w:line="240" w:lineRule="auto"/>
      </w:pPr>
      <w:r>
        <w:separator/>
      </w:r>
    </w:p>
  </w:endnote>
  <w:endnote w:type="continuationSeparator" w:id="0">
    <w:p w14:paraId="6CE850C5" w14:textId="77777777" w:rsidR="002A19D8" w:rsidRDefault="002A19D8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994E5E-EBDF-4E2C-A149-6F1F746F7648}"/>
    <w:embedBold r:id="rId2" w:fontKey="{F38ECB21-0F91-48F9-8B67-D817379637BC}"/>
    <w:embedItalic r:id="rId3" w:fontKey="{9B816D53-B9D6-42B4-8C8B-61F6700F046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181A019-E27D-4A11-966F-DA20EF7A9F83}"/>
    <w:embedBold r:id="rId5" w:fontKey="{C2FD237D-D78C-4EDD-B711-1DEA1E1B299D}"/>
    <w:embedItalic r:id="rId6" w:fontKey="{1137E724-9707-4351-8F46-3841A721310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B8390088-2B9D-4518-856F-9D97C11E3247}"/>
  </w:font>
  <w:font w:name="Montserrat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venir">
    <w:altName w:val="Calibri"/>
    <w:charset w:val="4D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37" w:type="dxa"/>
      <w:tblLook w:val="04A0" w:firstRow="1" w:lastRow="0" w:firstColumn="1" w:lastColumn="0" w:noHBand="0" w:noVBand="1"/>
    </w:tblPr>
    <w:tblGrid>
      <w:gridCol w:w="4675"/>
      <w:gridCol w:w="4762"/>
    </w:tblGrid>
    <w:tr w:rsidR="002A19D8" w:rsidRPr="007F7B5D" w14:paraId="322CE49A" w14:textId="77777777" w:rsidTr="004E6BA2">
      <w:tc>
        <w:tcPr>
          <w:tcW w:w="4675" w:type="dxa"/>
          <w:vAlign w:val="center"/>
        </w:tcPr>
        <w:p w14:paraId="692205B0" w14:textId="54177C91" w:rsidR="002A19D8" w:rsidRPr="007F7B5D" w:rsidRDefault="002A19D8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762" w:type="dxa"/>
          <w:vAlign w:val="center"/>
        </w:tcPr>
        <w:p w14:paraId="59411E1B" w14:textId="62BBCF6C" w:rsidR="002A19D8" w:rsidRPr="007F7B5D" w:rsidRDefault="002A19D8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7F4AA5E8" w14:textId="0747BEE5" w:rsidR="002A19D8" w:rsidRDefault="007C6DE6" w:rsidP="007F7B5D">
    <w:pPr>
      <w:pStyle w:val="Sinespaci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BF86581" wp14:editId="7C4E1811">
          <wp:simplePos x="0" y="0"/>
          <wp:positionH relativeFrom="margin">
            <wp:align>right</wp:align>
          </wp:positionH>
          <wp:positionV relativeFrom="paragraph">
            <wp:posOffset>-180340</wp:posOffset>
          </wp:positionV>
          <wp:extent cx="5829300" cy="571500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293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D861B" w14:textId="5140C1C9" w:rsidR="00B62BC1" w:rsidRDefault="00B62BC1">
    <w:pPr>
      <w:pStyle w:val="Piedepgina"/>
    </w:pPr>
    <w:r>
      <w:rPr>
        <w:noProof/>
      </w:rPr>
      <w:drawing>
        <wp:inline distT="0" distB="0" distL="0" distR="0" wp14:anchorId="3C5727C4" wp14:editId="1038FE7B">
          <wp:extent cx="5829300" cy="571500"/>
          <wp:effectExtent l="0" t="0" r="0" b="0"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n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2930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1F057" w14:textId="77777777" w:rsidR="002A19D8" w:rsidRDefault="002A19D8" w:rsidP="00650259">
      <w:pPr>
        <w:spacing w:after="0" w:line="240" w:lineRule="auto"/>
      </w:pPr>
      <w:r>
        <w:separator/>
      </w:r>
    </w:p>
  </w:footnote>
  <w:footnote w:type="continuationSeparator" w:id="0">
    <w:p w14:paraId="5963DD9B" w14:textId="77777777" w:rsidR="002A19D8" w:rsidRDefault="002A19D8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24" w:type="dxa"/>
      <w:tblLook w:val="04A0" w:firstRow="1" w:lastRow="0" w:firstColumn="1" w:lastColumn="0" w:noHBand="0" w:noVBand="1"/>
    </w:tblPr>
    <w:tblGrid>
      <w:gridCol w:w="2884"/>
      <w:gridCol w:w="6540"/>
    </w:tblGrid>
    <w:tr w:rsidR="001C1FAF" w:rsidRPr="00AA02D0" w14:paraId="6EDE142E" w14:textId="77777777" w:rsidTr="004E6BA2">
      <w:trPr>
        <w:trHeight w:val="990"/>
      </w:trPr>
      <w:tc>
        <w:tcPr>
          <w:tcW w:w="1276" w:type="dxa"/>
          <w:vAlign w:val="center"/>
        </w:tcPr>
        <w:p w14:paraId="7AEEE50F" w14:textId="31C7D693" w:rsidR="002A19D8" w:rsidRDefault="001C1FAF" w:rsidP="00D61DD4">
          <w:pPr>
            <w:pStyle w:val="Encabezado"/>
            <w:ind w:left="-108"/>
            <w:jc w:val="both"/>
          </w:pPr>
          <w:bookmarkStart w:id="1" w:name="_Hlk521325785"/>
          <w:r>
            <w:drawing>
              <wp:inline distT="0" distB="0" distL="0" distR="0" wp14:anchorId="5A7F9C65" wp14:editId="11758213">
                <wp:extent cx="1762216" cy="382138"/>
                <wp:effectExtent l="0" t="0" r="0" b="0"/>
                <wp:docPr id="24" name="Imagen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Imagen 2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8912" cy="3900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48" w:type="dxa"/>
          <w:vAlign w:val="center"/>
        </w:tcPr>
        <w:p w14:paraId="39D65740" w14:textId="500AF0A4" w:rsidR="002A19D8" w:rsidRPr="00AA02D0" w:rsidRDefault="002A19D8" w:rsidP="007476CC">
          <w:pPr>
            <w:pStyle w:val="Encabezado"/>
            <w:jc w:val="right"/>
            <w:rPr>
              <w:sz w:val="18"/>
              <w:szCs w:val="18"/>
            </w:rPr>
          </w:pPr>
          <w:bookmarkStart w:id="2" w:name="_Hlk69108935"/>
          <w:r w:rsidRPr="00AA02D0">
            <w:rPr>
              <w:color w:val="5C626A" w:themeColor="accent3"/>
              <w:sz w:val="18"/>
              <w:szCs w:val="18"/>
            </w:rPr>
            <w:t>FORMULARIO DE SOLICITUD DE AUTORIZACIÓN DE ORGANISMOS DE VALIDACIÓN Y VERIFICACIÓN</w:t>
          </w:r>
          <w:bookmarkEnd w:id="2"/>
        </w:p>
      </w:tc>
    </w:tr>
    <w:bookmarkEnd w:id="1"/>
  </w:tbl>
  <w:p w14:paraId="2A193D97" w14:textId="4EC6A3CA" w:rsidR="002A19D8" w:rsidRDefault="002A19D8" w:rsidP="0090596C">
    <w:pPr>
      <w:pStyle w:val="Sinespaciado"/>
      <w:spacing w:after="0"/>
      <w:rPr>
        <w:sz w:val="20"/>
      </w:rPr>
    </w:pPr>
  </w:p>
  <w:p w14:paraId="58B9120F" w14:textId="526658A4" w:rsidR="002A19D8" w:rsidRDefault="002A19D8" w:rsidP="0090596C">
    <w:pPr>
      <w:pStyle w:val="Sinespaciado"/>
      <w:spacing w:after="0"/>
      <w:rPr>
        <w:sz w:val="20"/>
      </w:rPr>
    </w:pPr>
  </w:p>
  <w:p w14:paraId="3B637B99" w14:textId="77777777" w:rsidR="002A19D8" w:rsidRPr="0090596C" w:rsidRDefault="002A19D8" w:rsidP="0090596C">
    <w:pPr>
      <w:pStyle w:val="Sinespaciado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CAE7433"/>
    <w:multiLevelType w:val="hybridMultilevel"/>
    <w:tmpl w:val="3230D274"/>
    <w:lvl w:ilvl="0" w:tplc="6336917C">
      <w:start w:val="1"/>
      <w:numFmt w:val="bullet"/>
      <w:lvlText w:val="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3B3F44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5C626A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7B92F40"/>
    <w:multiLevelType w:val="hybridMultilevel"/>
    <w:tmpl w:val="2A021682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3B3F44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3B3F44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5C626A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3B3F44" w:themeColor="background1" w:themeShade="A6"/>
        <w:u w:color="3B3F44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3B3F44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3B3F44" w:themeColor="background1" w:themeShade="A6"/>
        <w:u w:color="3B3F44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8"/>
  </w:num>
  <w:num w:numId="8">
    <w:abstractNumId w:val="12"/>
  </w:num>
  <w:num w:numId="9">
    <w:abstractNumId w:val="19"/>
  </w:num>
  <w:num w:numId="10">
    <w:abstractNumId w:val="1"/>
  </w:num>
  <w:num w:numId="11">
    <w:abstractNumId w:val="7"/>
  </w:num>
  <w:num w:numId="12">
    <w:abstractNumId w:val="0"/>
  </w:num>
  <w:num w:numId="13">
    <w:abstractNumId w:val="3"/>
  </w:num>
  <w:num w:numId="14">
    <w:abstractNumId w:val="11"/>
  </w:num>
  <w:num w:numId="15">
    <w:abstractNumId w:val="10"/>
  </w:num>
  <w:num w:numId="16">
    <w:abstractNumId w:val="18"/>
  </w:num>
  <w:num w:numId="17">
    <w:abstractNumId w:val="4"/>
  </w:num>
  <w:num w:numId="18">
    <w:abstractNumId w:val="23"/>
  </w:num>
  <w:num w:numId="19">
    <w:abstractNumId w:val="20"/>
  </w:num>
  <w:num w:numId="20">
    <w:abstractNumId w:val="16"/>
  </w:num>
  <w:num w:numId="21">
    <w:abstractNumId w:val="22"/>
  </w:num>
  <w:num w:numId="22">
    <w:abstractNumId w:val="6"/>
  </w:num>
  <w:num w:numId="23">
    <w:abstractNumId w:val="2"/>
  </w:num>
  <w:num w:numId="24">
    <w:abstractNumId w:val="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DD4"/>
    <w:rsid w:val="0001314E"/>
    <w:rsid w:val="000456E1"/>
    <w:rsid w:val="00052382"/>
    <w:rsid w:val="0006568A"/>
    <w:rsid w:val="00076F0F"/>
    <w:rsid w:val="00084253"/>
    <w:rsid w:val="000D1F49"/>
    <w:rsid w:val="001727CA"/>
    <w:rsid w:val="001C1FAF"/>
    <w:rsid w:val="002928D0"/>
    <w:rsid w:val="002A19D8"/>
    <w:rsid w:val="002C56E6"/>
    <w:rsid w:val="002E626E"/>
    <w:rsid w:val="003040E1"/>
    <w:rsid w:val="003055F0"/>
    <w:rsid w:val="003451DA"/>
    <w:rsid w:val="00355C5E"/>
    <w:rsid w:val="00361E11"/>
    <w:rsid w:val="00376B8E"/>
    <w:rsid w:val="003B4744"/>
    <w:rsid w:val="003F0847"/>
    <w:rsid w:val="003F40B7"/>
    <w:rsid w:val="0040090B"/>
    <w:rsid w:val="00461517"/>
    <w:rsid w:val="0046302A"/>
    <w:rsid w:val="004838FC"/>
    <w:rsid w:val="00487D2D"/>
    <w:rsid w:val="004A5E4F"/>
    <w:rsid w:val="004D5D62"/>
    <w:rsid w:val="004E0979"/>
    <w:rsid w:val="004E6BA2"/>
    <w:rsid w:val="005112D0"/>
    <w:rsid w:val="00516C2A"/>
    <w:rsid w:val="00522B21"/>
    <w:rsid w:val="00577E06"/>
    <w:rsid w:val="00590C78"/>
    <w:rsid w:val="005A3BF7"/>
    <w:rsid w:val="005B5B1E"/>
    <w:rsid w:val="005F2035"/>
    <w:rsid w:val="005F7990"/>
    <w:rsid w:val="00610FAB"/>
    <w:rsid w:val="00635B45"/>
    <w:rsid w:val="0063739C"/>
    <w:rsid w:val="00650259"/>
    <w:rsid w:val="00665DAC"/>
    <w:rsid w:val="006B1D62"/>
    <w:rsid w:val="006D3B6D"/>
    <w:rsid w:val="007238CC"/>
    <w:rsid w:val="007476CC"/>
    <w:rsid w:val="00770F25"/>
    <w:rsid w:val="007873E8"/>
    <w:rsid w:val="007A35A8"/>
    <w:rsid w:val="007B0A85"/>
    <w:rsid w:val="007C6A52"/>
    <w:rsid w:val="007C6DE6"/>
    <w:rsid w:val="007F7B5D"/>
    <w:rsid w:val="00801D47"/>
    <w:rsid w:val="0082043E"/>
    <w:rsid w:val="00836129"/>
    <w:rsid w:val="00847811"/>
    <w:rsid w:val="008C0A6F"/>
    <w:rsid w:val="008E203A"/>
    <w:rsid w:val="008E496A"/>
    <w:rsid w:val="0090596C"/>
    <w:rsid w:val="009072D4"/>
    <w:rsid w:val="0091229C"/>
    <w:rsid w:val="00940E73"/>
    <w:rsid w:val="0098597D"/>
    <w:rsid w:val="009F619A"/>
    <w:rsid w:val="009F6DDE"/>
    <w:rsid w:val="00A00EEC"/>
    <w:rsid w:val="00A370A8"/>
    <w:rsid w:val="00AA02D0"/>
    <w:rsid w:val="00AB4435"/>
    <w:rsid w:val="00AC342A"/>
    <w:rsid w:val="00AD5108"/>
    <w:rsid w:val="00B319FD"/>
    <w:rsid w:val="00B62BC1"/>
    <w:rsid w:val="00BD4296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34B70"/>
    <w:rsid w:val="00D37773"/>
    <w:rsid w:val="00D61DD4"/>
    <w:rsid w:val="00D637EB"/>
    <w:rsid w:val="00D735C9"/>
    <w:rsid w:val="00DB3FAD"/>
    <w:rsid w:val="00DD6751"/>
    <w:rsid w:val="00DF6066"/>
    <w:rsid w:val="00E0145E"/>
    <w:rsid w:val="00E139C4"/>
    <w:rsid w:val="00E46037"/>
    <w:rsid w:val="00E56052"/>
    <w:rsid w:val="00E61C09"/>
    <w:rsid w:val="00E677FE"/>
    <w:rsid w:val="00EB3B58"/>
    <w:rsid w:val="00EC7359"/>
    <w:rsid w:val="00EE3054"/>
    <w:rsid w:val="00F00606"/>
    <w:rsid w:val="00F01256"/>
    <w:rsid w:val="00F52451"/>
    <w:rsid w:val="00F540D4"/>
    <w:rsid w:val="00F6661A"/>
    <w:rsid w:val="00FC7475"/>
    <w:rsid w:val="00FC75CE"/>
    <w:rsid w:val="00FD5C19"/>
    <w:rsid w:val="00FE78A0"/>
    <w:rsid w:val="00FF2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1D03124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5C626A" w:themeColor="background1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36684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36684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90596C"/>
    <w:rPr>
      <w:rFonts w:asciiTheme="majorHAnsi" w:hAnsiTheme="majorHAnsi"/>
      <w:b/>
      <w:color w:val="5C626A" w:themeColor="background1"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0596C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39B54A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90596C"/>
    <w:rPr>
      <w:rFonts w:asciiTheme="majorHAnsi" w:hAnsiTheme="majorHAnsi"/>
      <w:b/>
      <w:noProof/>
      <w:color w:val="39B54A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7B5D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5C626A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D4532"/>
    <w:rPr>
      <w:rFonts w:asciiTheme="majorHAnsi" w:eastAsiaTheme="majorEastAsia" w:hAnsiTheme="majorHAnsi" w:cstheme="majorBidi"/>
      <w:color w:val="136684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136684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unhideWhenUsed/>
    <w:rsid w:val="000D1F49"/>
    <w:rPr>
      <w:color w:val="39B54A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0596C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90596C"/>
    <w:rPr>
      <w:color w:val="808080"/>
    </w:rPr>
  </w:style>
  <w:style w:type="paragraph" w:styleId="Prrafodelista">
    <w:name w:val="List Paragraph"/>
    <w:basedOn w:val="Normal"/>
    <w:uiPriority w:val="34"/>
    <w:semiHidden/>
    <w:qFormat/>
    <w:rsid w:val="00D637EB"/>
    <w:pPr>
      <w:ind w:left="720"/>
      <w:contextualSpacing/>
    </w:pPr>
  </w:style>
  <w:style w:type="table" w:customStyle="1" w:styleId="GSBoldTable">
    <w:name w:val="GS Bold Table"/>
    <w:basedOn w:val="Tablanormal"/>
    <w:uiPriority w:val="99"/>
    <w:rsid w:val="00665DAC"/>
    <w:pPr>
      <w:snapToGrid w:val="0"/>
      <w:spacing w:after="0" w:line="240" w:lineRule="auto"/>
      <w:textboxTightWrap w:val="firstLineOnly"/>
    </w:pPr>
    <w:rPr>
      <w:sz w:val="20"/>
      <w:szCs w:val="24"/>
      <w:lang w:val="en-US"/>
    </w:rPr>
    <w:tblPr>
      <w:tblBorders>
        <w:insideH w:val="single" w:sz="4" w:space="0" w:color="44494F" w:themeColor="background1" w:themeShade="BF"/>
      </w:tblBorders>
      <w:tblCellMar>
        <w:top w:w="28" w:type="dxa"/>
        <w:left w:w="57" w:type="dxa"/>
        <w:right w:w="57" w:type="dxa"/>
      </w:tblCellMar>
    </w:tblPr>
    <w:tcPr>
      <w:vAlign w:val="center"/>
    </w:tcPr>
    <w:tblStylePr w:type="firstRow">
      <w:pPr>
        <w:wordWrap/>
        <w:adjustRightInd/>
        <w:snapToGrid w:val="0"/>
        <w:spacing w:line="240" w:lineRule="auto"/>
        <w:contextualSpacing w:val="0"/>
        <w:mirrorIndents w:val="0"/>
      </w:pPr>
      <w:tblPr/>
      <w:tcPr>
        <w:shd w:val="clear" w:color="auto" w:fill="4CBDE5" w:themeFill="accent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1.xml"/><Relationship Id="rId18" Type="http://schemas.openxmlformats.org/officeDocument/2006/relationships/image" Target="media/image5.wmf"/><Relationship Id="rId26" Type="http://schemas.openxmlformats.org/officeDocument/2006/relationships/image" Target="media/image9.wmf"/><Relationship Id="rId39" Type="http://schemas.openxmlformats.org/officeDocument/2006/relationships/fontTable" Target="fontTable.xml"/><Relationship Id="rId21" Type="http://schemas.openxmlformats.org/officeDocument/2006/relationships/control" Target="activeX/activeX5.xml"/><Relationship Id="rId34" Type="http://schemas.openxmlformats.org/officeDocument/2006/relationships/image" Target="media/image13.wmf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wmf"/><Relationship Id="rId20" Type="http://schemas.openxmlformats.org/officeDocument/2006/relationships/image" Target="media/image6.wmf"/><Relationship Id="rId29" Type="http://schemas.openxmlformats.org/officeDocument/2006/relationships/control" Target="activeX/activeX9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wmf"/><Relationship Id="rId32" Type="http://schemas.openxmlformats.org/officeDocument/2006/relationships/image" Target="media/image12.wmf"/><Relationship Id="rId37" Type="http://schemas.openxmlformats.org/officeDocument/2006/relationships/footer" Target="footer1.xml"/><Relationship Id="rId40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control" Target="activeX/activeX2.xml"/><Relationship Id="rId23" Type="http://schemas.openxmlformats.org/officeDocument/2006/relationships/control" Target="activeX/activeX6.xml"/><Relationship Id="rId28" Type="http://schemas.openxmlformats.org/officeDocument/2006/relationships/image" Target="media/image10.wmf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control" Target="activeX/activeX4.xml"/><Relationship Id="rId31" Type="http://schemas.openxmlformats.org/officeDocument/2006/relationships/control" Target="activeX/activeX10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control" Target="activeX/activeX8.xml"/><Relationship Id="rId30" Type="http://schemas.openxmlformats.org/officeDocument/2006/relationships/image" Target="media/image11.wmf"/><Relationship Id="rId35" Type="http://schemas.openxmlformats.org/officeDocument/2006/relationships/control" Target="activeX/activeX1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wmf"/><Relationship Id="rId17" Type="http://schemas.openxmlformats.org/officeDocument/2006/relationships/control" Target="activeX/activeX3.xml"/><Relationship Id="rId25" Type="http://schemas.openxmlformats.org/officeDocument/2006/relationships/control" Target="activeX/activeX7.xml"/><Relationship Id="rId33" Type="http://schemas.openxmlformats.org/officeDocument/2006/relationships/control" Target="activeX/activeX11.xml"/><Relationship Id="rId38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a\AppData\Roaming\Microsoft\Templates\Formulario%20de%20recopilaci&#243;n%20para%20directorios.dotx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B6D3127996B4ACF866419FE7B8004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6D89B-62DA-48DA-9DE1-85CF1B1817D2}"/>
      </w:docPartPr>
      <w:docPartBody>
        <w:p w:rsidR="00FD25D3" w:rsidRDefault="00F30387" w:rsidP="00F30387">
          <w:pPr>
            <w:pStyle w:val="FB6D3127996B4ACF866419FE7B8004633"/>
          </w:pPr>
          <w:r w:rsidRPr="005B5B1E">
            <w:rPr>
              <w:rStyle w:val="Textodelmarcadordeposicin"/>
            </w:rPr>
            <w:t>Ingrese la fecha aquí</w:t>
          </w:r>
        </w:p>
      </w:docPartBody>
    </w:docPart>
    <w:docPart>
      <w:docPartPr>
        <w:name w:val="BBB13FB1990B4D08BB1B7406AD916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12F0A-1741-4C13-95D8-7AEF91EEB345}"/>
      </w:docPartPr>
      <w:docPartBody>
        <w:p w:rsidR="00F072BA" w:rsidRDefault="00F30387" w:rsidP="00F30387">
          <w:pPr>
            <w:pStyle w:val="BBB13FB1990B4D08BB1B7406AD916B8C3"/>
          </w:pPr>
          <w:r w:rsidRPr="008C0A6F">
            <w:rPr>
              <w:rStyle w:val="Textodelmarcadordeposicin"/>
              <w:rFonts w:asciiTheme="majorHAnsi" w:hAnsiTheme="majorHAnsi"/>
              <w:sz w:val="24"/>
              <w:szCs w:val="24"/>
            </w:rPr>
            <w:t>Ingrese el nombre del organismo solicitante.</w:t>
          </w:r>
        </w:p>
      </w:docPartBody>
    </w:docPart>
    <w:docPart>
      <w:docPartPr>
        <w:name w:val="A5F767974AB34E3A8F3FDA366E6044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0D909-6196-4D2C-B904-8E6453B42FA4}"/>
      </w:docPartPr>
      <w:docPartBody>
        <w:p w:rsidR="00F072BA" w:rsidRDefault="00F30387" w:rsidP="00F30387">
          <w:pPr>
            <w:pStyle w:val="A5F767974AB34E3A8F3FDA366E6044513"/>
          </w:pPr>
          <w:r w:rsidRPr="008C0A6F">
            <w:rPr>
              <w:rStyle w:val="Textodelmarcadordeposicin"/>
              <w:rFonts w:asciiTheme="majorHAnsi" w:hAnsiTheme="majorHAnsi"/>
              <w:sz w:val="24"/>
              <w:szCs w:val="24"/>
            </w:rPr>
            <w:t>Ingrese la dirección de la empresa.</w:t>
          </w:r>
        </w:p>
      </w:docPartBody>
    </w:docPart>
    <w:docPart>
      <w:docPartPr>
        <w:name w:val="F850282561BE4CA3A9774B2DD9394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91B9DF-09F8-4BEB-8C2D-CF86EDB83E57}"/>
      </w:docPartPr>
      <w:docPartBody>
        <w:p w:rsidR="00F072BA" w:rsidRDefault="00F30387" w:rsidP="00F30387">
          <w:pPr>
            <w:pStyle w:val="F850282561BE4CA3A9774B2DD939433D3"/>
          </w:pPr>
          <w:r w:rsidRPr="008C0A6F">
            <w:rPr>
              <w:rStyle w:val="Textodelmarcadordeposicin"/>
              <w:rFonts w:asciiTheme="majorHAnsi" w:hAnsiTheme="majorHAnsi"/>
              <w:sz w:val="24"/>
              <w:szCs w:val="24"/>
            </w:rPr>
            <w:t>Ingrese el teléfono.</w:t>
          </w:r>
        </w:p>
      </w:docPartBody>
    </w:docPart>
    <w:docPart>
      <w:docPartPr>
        <w:name w:val="74936CBF38E64BDE96B469EE50DF6E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018B4-8311-466A-B162-9FC0A0AB979B}"/>
      </w:docPartPr>
      <w:docPartBody>
        <w:p w:rsidR="00F072BA" w:rsidRDefault="00F30387" w:rsidP="00F30387">
          <w:pPr>
            <w:pStyle w:val="74936CBF38E64BDE96B469EE50DF6E8E3"/>
          </w:pPr>
          <w:r w:rsidRPr="008C0A6F">
            <w:rPr>
              <w:rStyle w:val="Textodelmarcadordeposicin"/>
              <w:rFonts w:asciiTheme="majorHAnsi" w:hAnsiTheme="majorHAnsi"/>
              <w:sz w:val="24"/>
              <w:szCs w:val="24"/>
            </w:rPr>
            <w:t>Ingrese el enlace a la página web de la empresa</w:t>
          </w:r>
          <w:r>
            <w:rPr>
              <w:rStyle w:val="Textodelmarcadordeposicin"/>
              <w:rFonts w:asciiTheme="majorHAnsi" w:hAnsiTheme="majorHAnsi"/>
              <w:sz w:val="24"/>
              <w:szCs w:val="24"/>
            </w:rPr>
            <w:t>.</w:t>
          </w:r>
        </w:p>
      </w:docPartBody>
    </w:docPart>
    <w:docPart>
      <w:docPartPr>
        <w:name w:val="A2A12779B3F24A67A1AA0F9346D323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F88A50-A28C-48EC-9FD8-FA5E7399AF1E}"/>
      </w:docPartPr>
      <w:docPartBody>
        <w:p w:rsidR="00F072BA" w:rsidRDefault="00F30387" w:rsidP="00F30387">
          <w:pPr>
            <w:pStyle w:val="A2A12779B3F24A67A1AA0F9346D323963"/>
          </w:pPr>
          <w:r w:rsidRPr="00E46037">
            <w:rPr>
              <w:rStyle w:val="Textodelmarcadordeposicin"/>
              <w:rFonts w:asciiTheme="majorHAnsi" w:hAnsiTheme="majorHAnsi"/>
              <w:sz w:val="24"/>
              <w:szCs w:val="24"/>
            </w:rPr>
            <w:t>Ingrese el nombre del contacto.</w:t>
          </w:r>
        </w:p>
      </w:docPartBody>
    </w:docPart>
    <w:docPart>
      <w:docPartPr>
        <w:name w:val="8B3EA55BD5CF4DE6B3BAD0D1094D2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0B6BE-3C4F-4040-897A-87B001E3DD3E}"/>
      </w:docPartPr>
      <w:docPartBody>
        <w:p w:rsidR="00F072BA" w:rsidRDefault="00F30387" w:rsidP="00F30387">
          <w:pPr>
            <w:pStyle w:val="8B3EA55BD5CF4DE6B3BAD0D1094D229F3"/>
          </w:pPr>
          <w:r w:rsidRPr="00D735C9">
            <w:rPr>
              <w:rStyle w:val="Textodelmarcadordeposicin"/>
              <w:rFonts w:asciiTheme="majorHAnsi" w:hAnsiTheme="majorHAnsi"/>
              <w:sz w:val="24"/>
              <w:szCs w:val="24"/>
            </w:rPr>
            <w:t>Ingrese el cargo que desempeña el contacto.</w:t>
          </w:r>
        </w:p>
      </w:docPartBody>
    </w:docPart>
    <w:docPart>
      <w:docPartPr>
        <w:name w:val="4C746A8A5B1E4924B6F774390E64F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DF049C-5AC3-4F56-BD9A-230CA838FCE4}"/>
      </w:docPartPr>
      <w:docPartBody>
        <w:p w:rsidR="00F072BA" w:rsidRDefault="00F30387" w:rsidP="00F30387">
          <w:pPr>
            <w:pStyle w:val="4C746A8A5B1E4924B6F774390E64F8463"/>
          </w:pPr>
          <w:r w:rsidRPr="00E46037">
            <w:rPr>
              <w:rStyle w:val="Textodelmarcadordeposicin"/>
              <w:rFonts w:asciiTheme="majorHAnsi" w:hAnsiTheme="majorHAnsi"/>
              <w:sz w:val="24"/>
              <w:szCs w:val="24"/>
            </w:rPr>
            <w:t xml:space="preserve">Ingrese </w:t>
          </w:r>
          <w:r>
            <w:rPr>
              <w:rStyle w:val="Textodelmarcadordeposicin"/>
              <w:rFonts w:asciiTheme="majorHAnsi" w:hAnsiTheme="majorHAnsi"/>
              <w:sz w:val="24"/>
              <w:szCs w:val="24"/>
            </w:rPr>
            <w:t>e</w:t>
          </w:r>
          <w:r>
            <w:rPr>
              <w:rStyle w:val="Textodelmarcadordeposicin"/>
            </w:rPr>
            <w:t xml:space="preserve">l </w:t>
          </w:r>
          <w:r w:rsidRPr="00E46037">
            <w:rPr>
              <w:rStyle w:val="Textodelmarcadordeposicin"/>
              <w:rFonts w:asciiTheme="majorHAnsi" w:hAnsiTheme="majorHAnsi"/>
              <w:sz w:val="24"/>
              <w:szCs w:val="24"/>
            </w:rPr>
            <w:t>teléfono de contacto.</w:t>
          </w:r>
        </w:p>
      </w:docPartBody>
    </w:docPart>
    <w:docPart>
      <w:docPartPr>
        <w:name w:val="315826A776264731A54EEB4F3B17E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492DB-8D88-4F09-BD1C-C4C19A6549C9}"/>
      </w:docPartPr>
      <w:docPartBody>
        <w:p w:rsidR="00F072BA" w:rsidRDefault="00F30387" w:rsidP="00F30387">
          <w:pPr>
            <w:pStyle w:val="315826A776264731A54EEB4F3B17E13A3"/>
          </w:pPr>
          <w:r w:rsidRPr="00E46037">
            <w:rPr>
              <w:rStyle w:val="Textodelmarcadordeposicin"/>
              <w:rFonts w:asciiTheme="majorHAnsi" w:hAnsiTheme="majorHAnsi"/>
              <w:sz w:val="24"/>
              <w:szCs w:val="24"/>
            </w:rPr>
            <w:t xml:space="preserve">Ingrese </w:t>
          </w:r>
          <w:r>
            <w:rPr>
              <w:rStyle w:val="Textodelmarcadordeposicin"/>
              <w:rFonts w:asciiTheme="majorHAnsi" w:hAnsiTheme="majorHAnsi"/>
              <w:sz w:val="24"/>
              <w:szCs w:val="24"/>
            </w:rPr>
            <w:t>e</w:t>
          </w:r>
          <w:r>
            <w:rPr>
              <w:rStyle w:val="Textodelmarcadordeposicin"/>
            </w:rPr>
            <w:t xml:space="preserve">l </w:t>
          </w:r>
          <w:r w:rsidRPr="00E46037">
            <w:rPr>
              <w:rStyle w:val="Textodelmarcadordeposicin"/>
              <w:rFonts w:asciiTheme="majorHAnsi" w:hAnsiTheme="majorHAnsi"/>
              <w:sz w:val="24"/>
              <w:szCs w:val="24"/>
            </w:rPr>
            <w:t>correo electrónico del contacto.</w:t>
          </w:r>
        </w:p>
      </w:docPartBody>
    </w:docPart>
    <w:docPart>
      <w:docPartPr>
        <w:name w:val="27F58E49084141CBBE133677DC3D94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DA15A-2504-4C3B-AD42-CC5CDD0346DB}"/>
      </w:docPartPr>
      <w:docPartBody>
        <w:p w:rsidR="00F30387" w:rsidRDefault="00F30387" w:rsidP="004A5E4F">
          <w:pPr>
            <w:rPr>
              <w:rFonts w:asciiTheme="majorHAnsi" w:hAnsiTheme="majorHAnsi"/>
              <w:b/>
              <w:sz w:val="24"/>
              <w:szCs w:val="24"/>
            </w:rPr>
          </w:pPr>
        </w:p>
        <w:p w:rsidR="00F30387" w:rsidRDefault="00F30387" w:rsidP="004A5E4F">
          <w:pPr>
            <w:rPr>
              <w:rStyle w:val="Textodelmarcadordeposicin"/>
            </w:rPr>
          </w:pPr>
        </w:p>
        <w:p w:rsidR="00F30387" w:rsidRDefault="00F30387" w:rsidP="004A5E4F">
          <w:pPr>
            <w:rPr>
              <w:rStyle w:val="Textodelmarcadordeposicin"/>
            </w:rPr>
          </w:pPr>
        </w:p>
        <w:p w:rsidR="00F30387" w:rsidRDefault="00F30387" w:rsidP="004A5E4F">
          <w:pPr>
            <w:rPr>
              <w:rStyle w:val="Textodelmarcadordeposicin"/>
            </w:rPr>
          </w:pPr>
        </w:p>
        <w:p w:rsidR="00F30387" w:rsidRDefault="00F30387" w:rsidP="004A5E4F">
          <w:pPr>
            <w:rPr>
              <w:rStyle w:val="Textodelmarcadordeposicin"/>
            </w:rPr>
          </w:pPr>
        </w:p>
        <w:p w:rsidR="00F30387" w:rsidRDefault="00F30387" w:rsidP="004A5E4F">
          <w:pPr>
            <w:rPr>
              <w:rStyle w:val="Textodelmarcadordeposicin"/>
            </w:rPr>
          </w:pPr>
        </w:p>
        <w:p w:rsidR="00F072BA" w:rsidRDefault="00F072BA"/>
      </w:docPartBody>
    </w:docPart>
    <w:docPart>
      <w:docPartPr>
        <w:name w:val="136D30CCB1434893843ABF14E8FD3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0937B-754C-47D7-A95B-863C0FBF8E7D}"/>
      </w:docPartPr>
      <w:docPartBody>
        <w:p w:rsidR="00F072BA" w:rsidRDefault="00F30387" w:rsidP="00F30387">
          <w:pPr>
            <w:pStyle w:val="136D30CCB1434893843ABF14E8FD32A13"/>
          </w:pPr>
          <w:r w:rsidRPr="007873E8">
            <w:rPr>
              <w:rStyle w:val="Textodelmarcadordeposicin"/>
              <w:rFonts w:asciiTheme="majorHAnsi" w:hAnsiTheme="majorHAnsi"/>
              <w:sz w:val="24"/>
              <w:szCs w:val="24"/>
            </w:rPr>
            <w:t>Enlace o nombre del documento</w:t>
          </w:r>
          <w:r>
            <w:rPr>
              <w:rStyle w:val="Textodelmarcadordeposicin"/>
              <w:rFonts w:asciiTheme="majorHAnsi" w:hAnsiTheme="majorHAnsi"/>
              <w:sz w:val="24"/>
              <w:szCs w:val="24"/>
            </w:rPr>
            <w:t>.</w:t>
          </w:r>
        </w:p>
      </w:docPartBody>
    </w:docPart>
    <w:docPart>
      <w:docPartPr>
        <w:name w:val="89F000F35C424073B6EEE8323765C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65B22E-6B47-4DDE-B3D1-9F8FC55A3E23}"/>
      </w:docPartPr>
      <w:docPartBody>
        <w:p w:rsidR="00F072BA" w:rsidRDefault="00F30387" w:rsidP="00F30387">
          <w:pPr>
            <w:pStyle w:val="89F000F35C424073B6EEE8323765C4903"/>
          </w:pPr>
          <w:r w:rsidRPr="005B5B1E">
            <w:rPr>
              <w:rStyle w:val="Textodelmarcadordeposicin"/>
            </w:rPr>
            <w:t>Ingrese el nombre de la persona</w:t>
          </w:r>
        </w:p>
      </w:docPartBody>
    </w:docPart>
    <w:docPart>
      <w:docPartPr>
        <w:name w:val="CB101F1CDB224CB68342CDCBB1006C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DAB13C-1163-4F9F-B23F-699E6B537046}"/>
      </w:docPartPr>
      <w:docPartBody>
        <w:p w:rsidR="00F072BA" w:rsidRDefault="00F30387" w:rsidP="00F30387">
          <w:pPr>
            <w:pStyle w:val="CB101F1CDB224CB68342CDCBB1006CC83"/>
          </w:pPr>
          <w:r w:rsidRPr="00376B8E">
            <w:rPr>
              <w:rStyle w:val="Textodelmarcadordeposicin"/>
              <w:rFonts w:asciiTheme="majorHAnsi" w:hAnsiTheme="majorHAnsi"/>
              <w:sz w:val="24"/>
              <w:lang w:val="es-CO"/>
            </w:rPr>
            <w:t>Ingrese el nombre.</w:t>
          </w:r>
        </w:p>
      </w:docPartBody>
    </w:docPart>
    <w:docPart>
      <w:docPartPr>
        <w:name w:val="86E185B5D3D04258903A7C86227F09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1CFA1B-384D-43B3-8243-9A81BD7C8964}"/>
      </w:docPartPr>
      <w:docPartBody>
        <w:p w:rsidR="00F072BA" w:rsidRDefault="00F30387" w:rsidP="00F30387">
          <w:pPr>
            <w:pStyle w:val="86E185B5D3D04258903A7C86227F09C13"/>
          </w:pPr>
          <w:r w:rsidRPr="00376B8E">
            <w:rPr>
              <w:rFonts w:asciiTheme="majorHAnsi" w:eastAsia="Avenir" w:hAnsiTheme="majorHAnsi" w:cs="Avenir"/>
              <w:bCs/>
              <w:color w:val="7F7F7F" w:themeColor="text1" w:themeTint="80"/>
              <w:sz w:val="24"/>
              <w:lang w:val="es-CO"/>
            </w:rPr>
            <w:t>Ingrese el número de identificación</w:t>
          </w:r>
          <w:r w:rsidRPr="00D55673">
            <w:rPr>
              <w:rStyle w:val="Textodelmarcadordeposicin"/>
            </w:rPr>
            <w:t>.</w:t>
          </w:r>
        </w:p>
      </w:docPartBody>
    </w:docPart>
    <w:docPart>
      <w:docPartPr>
        <w:name w:val="EE61CDC352D94946AD990A6BFAD48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CCF4AA-227D-4706-9857-5C4A92A858DB}"/>
      </w:docPartPr>
      <w:docPartBody>
        <w:p w:rsidR="00C86198" w:rsidRDefault="00F30387" w:rsidP="00F30387">
          <w:pPr>
            <w:pStyle w:val="EE61CDC352D94946AD990A6BFAD482DB3"/>
          </w:pPr>
          <w:r w:rsidRPr="003F40B7">
            <w:rPr>
              <w:rStyle w:val="Textodelmarcadordeposicin"/>
              <w:rFonts w:asciiTheme="majorHAnsi" w:hAnsiTheme="majorHAnsi"/>
              <w:sz w:val="24"/>
              <w:szCs w:val="24"/>
            </w:rPr>
            <w:t>Escriba el nombre del miembro signatario de la IAF.</w:t>
          </w:r>
        </w:p>
      </w:docPartBody>
    </w:docPart>
    <w:docPart>
      <w:docPartPr>
        <w:name w:val="D36ACE2D2A1143CBBE4AE9A16E159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4E369-AEF4-40B0-9F04-032BB53FC2CF}"/>
      </w:docPartPr>
      <w:docPartBody>
        <w:p w:rsidR="00C86198" w:rsidRDefault="00F30387" w:rsidP="00F30387">
          <w:pPr>
            <w:pStyle w:val="D36ACE2D2A1143CBBE4AE9A16E1593243"/>
          </w:pPr>
          <w:r>
            <w:rPr>
              <w:rStyle w:val="Textodelmarcadordeposicin"/>
            </w:rPr>
            <w:t>Escriba detalles de la acreditación</w:t>
          </w:r>
          <w:r w:rsidRPr="00531142">
            <w:rPr>
              <w:rStyle w:val="Textodelmarcadordeposicin"/>
            </w:rPr>
            <w:t>.</w:t>
          </w:r>
        </w:p>
      </w:docPartBody>
    </w:docPart>
    <w:docPart>
      <w:docPartPr>
        <w:name w:val="0336D772CBC94863AE5A518503920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1BCECD-2F6F-4F3D-8289-A2604573A578}"/>
      </w:docPartPr>
      <w:docPartBody>
        <w:p w:rsidR="00C86198" w:rsidRDefault="00F30387" w:rsidP="00F30387">
          <w:pPr>
            <w:pStyle w:val="0336D772CBC94863AE5A518503920E0F3"/>
          </w:pPr>
          <w:r w:rsidRPr="007873E8">
            <w:rPr>
              <w:rStyle w:val="Textodelmarcadordeposicin"/>
              <w:rFonts w:asciiTheme="majorHAnsi" w:hAnsiTheme="majorHAnsi"/>
              <w:sz w:val="24"/>
              <w:szCs w:val="24"/>
            </w:rPr>
            <w:t>Enlace o nombre del documento</w:t>
          </w:r>
          <w:r>
            <w:rPr>
              <w:rStyle w:val="Textodelmarcadordeposicin"/>
              <w:rFonts w:asciiTheme="majorHAnsi" w:hAnsiTheme="majorHAnsi"/>
              <w:sz w:val="24"/>
              <w:szCs w:val="24"/>
            </w:rPr>
            <w:t>.</w:t>
          </w:r>
        </w:p>
      </w:docPartBody>
    </w:docPart>
    <w:docPart>
      <w:docPartPr>
        <w:name w:val="CFE9E45EDAE24DB3861811EA0E484E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44F7E6-054D-4CED-9E58-ACF70428B724}"/>
      </w:docPartPr>
      <w:docPartBody>
        <w:p w:rsidR="00C86198" w:rsidRDefault="00F30387" w:rsidP="00F30387">
          <w:pPr>
            <w:pStyle w:val="CFE9E45EDAE24DB3861811EA0E484EB11"/>
          </w:pPr>
          <w:r>
            <w:rPr>
              <w:rStyle w:val="Textodelmarcadordeposicin"/>
            </w:rPr>
            <w:t>Escriba detalles de la acreditación</w:t>
          </w:r>
          <w:r w:rsidRPr="00531142">
            <w:rPr>
              <w:rStyle w:val="Textodelmarcadordeposicin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ntserrat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venir">
    <w:altName w:val="Calibri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5D3"/>
    <w:rsid w:val="007A1344"/>
    <w:rsid w:val="00C86198"/>
    <w:rsid w:val="00F072BA"/>
    <w:rsid w:val="00F30387"/>
    <w:rsid w:val="00F76A73"/>
    <w:rsid w:val="00FD2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30387"/>
    <w:rPr>
      <w:color w:val="808080"/>
    </w:rPr>
  </w:style>
  <w:style w:type="paragraph" w:customStyle="1" w:styleId="BBB13FB1990B4D08BB1B7406AD916B8C3">
    <w:name w:val="BBB13FB1990B4D08BB1B7406AD916B8C3"/>
    <w:rsid w:val="00F303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A5F767974AB34E3A8F3FDA366E6044513">
    <w:name w:val="A5F767974AB34E3A8F3FDA366E6044513"/>
    <w:rsid w:val="00F303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F850282561BE4CA3A9774B2DD939433D3">
    <w:name w:val="F850282561BE4CA3A9774B2DD939433D3"/>
    <w:rsid w:val="00F303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74936CBF38E64BDE96B469EE50DF6E8E3">
    <w:name w:val="74936CBF38E64BDE96B469EE50DF6E8E3"/>
    <w:rsid w:val="00F303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A2A12779B3F24A67A1AA0F9346D323963">
    <w:name w:val="A2A12779B3F24A67A1AA0F9346D323963"/>
    <w:rsid w:val="00F303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8B3EA55BD5CF4DE6B3BAD0D1094D229F3">
    <w:name w:val="8B3EA55BD5CF4DE6B3BAD0D1094D229F3"/>
    <w:rsid w:val="00F303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4C746A8A5B1E4924B6F774390E64F8463">
    <w:name w:val="4C746A8A5B1E4924B6F774390E64F8463"/>
    <w:rsid w:val="00F303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315826A776264731A54EEB4F3B17E13A3">
    <w:name w:val="315826A776264731A54EEB4F3B17E13A3"/>
    <w:rsid w:val="00F303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EE61CDC352D94946AD990A6BFAD482DB3">
    <w:name w:val="EE61CDC352D94946AD990A6BFAD482DB3"/>
    <w:rsid w:val="00F303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136D30CCB1434893843ABF14E8FD32A13">
    <w:name w:val="136D30CCB1434893843ABF14E8FD32A13"/>
    <w:rsid w:val="00F303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D36ACE2D2A1143CBBE4AE9A16E1593243">
    <w:name w:val="D36ACE2D2A1143CBBE4AE9A16E1593243"/>
    <w:rsid w:val="00F303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0336D772CBC94863AE5A518503920E0F3">
    <w:name w:val="0336D772CBC94863AE5A518503920E0F3"/>
    <w:rsid w:val="00F303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CFE9E45EDAE24DB3861811EA0E484EB11">
    <w:name w:val="CFE9E45EDAE24DB3861811EA0E484EB11"/>
    <w:rsid w:val="00F303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CB101F1CDB224CB68342CDCBB1006CC83">
    <w:name w:val="CB101F1CDB224CB68342CDCBB1006CC83"/>
    <w:rsid w:val="00F303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86E185B5D3D04258903A7C86227F09C13">
    <w:name w:val="86E185B5D3D04258903A7C86227F09C13"/>
    <w:rsid w:val="00F303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FB6D3127996B4ACF866419FE7B8004633">
    <w:name w:val="FB6D3127996B4ACF866419FE7B8004633"/>
    <w:rsid w:val="00F303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89F000F35C424073B6EEE8323765C4903">
    <w:name w:val="89F000F35C424073B6EEE8323765C4903"/>
    <w:rsid w:val="00F303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ERCARBONO">
      <a:dk1>
        <a:sysClr val="windowText" lastClr="000000"/>
      </a:dk1>
      <a:lt1>
        <a:srgbClr val="5C626A"/>
      </a:lt1>
      <a:dk2>
        <a:srgbClr val="FFE600"/>
      </a:dk2>
      <a:lt2>
        <a:srgbClr val="39B54A"/>
      </a:lt2>
      <a:accent1>
        <a:srgbClr val="4CBDE5"/>
      </a:accent1>
      <a:accent2>
        <a:srgbClr val="000000"/>
      </a:accent2>
      <a:accent3>
        <a:srgbClr val="5C626A"/>
      </a:accent3>
      <a:accent4>
        <a:srgbClr val="FFE600"/>
      </a:accent4>
      <a:accent5>
        <a:srgbClr val="39B54A"/>
      </a:accent5>
      <a:accent6>
        <a:srgbClr val="4CBDE5"/>
      </a:accent6>
      <a:hlink>
        <a:srgbClr val="5C626A"/>
      </a:hlink>
      <a:folHlink>
        <a:srgbClr val="39B54A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purl.org/dc/elements/1.1/"/>
    <ds:schemaRef ds:uri="http://www.w3.org/XML/1998/namespace"/>
    <ds:schemaRef ds:uri="http://purl.org/dc/terms/"/>
    <ds:schemaRef ds:uri="http://schemas.openxmlformats.org/package/2006/metadata/core-properties"/>
    <ds:schemaRef ds:uri="6dc4bcd6-49db-4c07-9060-8acfc67cef9f"/>
    <ds:schemaRef ds:uri="http://schemas.microsoft.com/office/2006/documentManagement/types"/>
    <ds:schemaRef ds:uri="http://schemas.microsoft.com/office/infopath/2007/PartnerControls"/>
    <ds:schemaRef ds:uri="fb0879af-3eba-417a-a55a-ffe6dcd6ca77"/>
    <ds:schemaRef ds:uri="http://schemas.microsoft.com/sharepoint/v3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17ED67-C6FC-4B4B-858B-20ED0DB29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recopilación para directorios</Template>
  <TotalTime>0</TotalTime>
  <Pages>4</Pages>
  <Words>289</Words>
  <Characters>1594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2021-05-04T16:01:00Z</dcterms:created>
  <dcterms:modified xsi:type="dcterms:W3CDTF">2021-05-12T00:08:00Z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